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303" w:type="pct"/>
        <w:tblInd w:w="-5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irst table is the layout table for the first page, second table is the layout table for the second page"/>
      </w:tblPr>
      <w:tblGrid>
        <w:gridCol w:w="2458"/>
        <w:gridCol w:w="9180"/>
      </w:tblGrid>
      <w:tr w:rsidR="007B737B" w:rsidRPr="00F8099A" w14:paraId="6FF42F87" w14:textId="77777777" w:rsidTr="00657B26">
        <w:trPr>
          <w:trHeight w:val="14031"/>
        </w:trPr>
        <w:tc>
          <w:tcPr>
            <w:tcW w:w="2458" w:type="dxa"/>
            <w:shd w:val="clear" w:color="auto" w:fill="1F497D" w:themeFill="text2"/>
          </w:tcPr>
          <w:tbl>
            <w:tblPr>
              <w:tblStyle w:val="TableGrid"/>
              <w:tblW w:w="4021" w:type="pct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24" w:space="0" w:color="FBD4B4" w:themeColor="accent6" w:themeTint="66"/>
                <w:insideV w:val="single" w:sz="24" w:space="0" w:color="FBD4B4" w:themeColor="accent6" w:themeTint="66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Sidebar layout table"/>
            </w:tblPr>
            <w:tblGrid>
              <w:gridCol w:w="2458"/>
            </w:tblGrid>
            <w:tr w:rsidR="007B737B" w:rsidRPr="00F8099A" w14:paraId="7D388338" w14:textId="77777777" w:rsidTr="00DA3C8F">
              <w:trPr>
                <w:trHeight w:val="119"/>
                <w:jc w:val="center"/>
              </w:trPr>
              <w:tc>
                <w:tcPr>
                  <w:tcW w:w="2993" w:type="dxa"/>
                  <w:tcBorders>
                    <w:top w:val="nil"/>
                    <w:bottom w:val="single" w:sz="24" w:space="0" w:color="FFFFFF" w:themeColor="background1"/>
                  </w:tcBorders>
                  <w:tcMar>
                    <w:top w:w="331" w:type="dxa"/>
                    <w:bottom w:w="144" w:type="dxa"/>
                  </w:tcMar>
                </w:tcPr>
                <w:p w14:paraId="26B4B2B5" w14:textId="48DCA1E5" w:rsidR="00DA3C8F" w:rsidRPr="00DA3C8F" w:rsidRDefault="00DA3C8F" w:rsidP="00DA3C8F"/>
              </w:tc>
            </w:tr>
            <w:tr w:rsidR="007B737B" w:rsidRPr="00F8099A" w14:paraId="6D9D95CA" w14:textId="77777777" w:rsidTr="00DA3C8F">
              <w:trPr>
                <w:trHeight w:val="2757"/>
                <w:jc w:val="center"/>
              </w:trPr>
              <w:tc>
                <w:tcPr>
                  <w:tcW w:w="2993" w:type="dxa"/>
                  <w:tcBorders>
                    <w:top w:val="single" w:sz="24" w:space="0" w:color="FFFFFF" w:themeColor="background1"/>
                  </w:tcBorders>
                  <w:tcMar>
                    <w:top w:w="288" w:type="dxa"/>
                  </w:tcMar>
                </w:tcPr>
                <w:p w14:paraId="17185707" w14:textId="4F7625A1" w:rsidR="00D37CE3" w:rsidRDefault="00DA3C8F" w:rsidP="00DA3C8F">
                  <w:pPr>
                    <w:pStyle w:val="BlockHeading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028E6437" wp14:editId="6E08D57F">
                        <wp:extent cx="1770236" cy="1314450"/>
                        <wp:effectExtent l="0" t="0" r="1905" b="0"/>
                        <wp:docPr id="2" name="Picture 1" descr="Provided by Faceboo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Provided by Faceboo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1796070" cy="13336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A49A44C" w14:textId="29B19780" w:rsidR="001E1B83" w:rsidRPr="001E1B83" w:rsidRDefault="001E1B83" w:rsidP="001E1B83">
                  <w:pPr>
                    <w:pStyle w:val="Caption"/>
                    <w:tabs>
                      <w:tab w:val="center" w:pos="3619"/>
                    </w:tabs>
                    <w:spacing w:before="240"/>
                    <w:jc w:val="center"/>
                    <w:rPr>
                      <w:b/>
                      <w:bCs/>
                      <w:color w:val="FFFF00"/>
                      <w:sz w:val="18"/>
                    </w:rPr>
                  </w:pPr>
                  <w:r w:rsidRPr="001E1B83">
                    <w:rPr>
                      <w:b/>
                      <w:bCs/>
                      <w:color w:val="FFFF00"/>
                      <w:sz w:val="18"/>
                    </w:rPr>
                    <w:t>Historic Eagle Lodge</w:t>
                  </w:r>
                </w:p>
                <w:p w14:paraId="67A98699" w14:textId="5630ECA5" w:rsidR="007B737B" w:rsidRPr="00F8099A" w:rsidRDefault="007B737B" w:rsidP="00BF5905">
                  <w:pPr>
                    <w:pStyle w:val="BlockText"/>
                  </w:pPr>
                </w:p>
              </w:tc>
            </w:tr>
          </w:tbl>
          <w:p w14:paraId="2750A837" w14:textId="541BA1F0" w:rsidR="00DA3C8F" w:rsidRDefault="00DA3C8F" w:rsidP="00DA3C8F">
            <w:pPr>
              <w:pStyle w:val="Subtitl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Officers</w:t>
            </w:r>
          </w:p>
          <w:p w14:paraId="6899E182" w14:textId="510426C8" w:rsidR="00DA3C8F" w:rsidRPr="00DA3C8F" w:rsidRDefault="00DA3C8F" w:rsidP="00DA3C8F">
            <w:pPr>
              <w:pStyle w:val="Subtitle"/>
              <w:jc w:val="center"/>
              <w:rPr>
                <w:sz w:val="20"/>
                <w:szCs w:val="20"/>
              </w:rPr>
            </w:pPr>
            <w:r w:rsidRPr="00DA3C8F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22D7DEB1" wp14:editId="4E86ED30">
                      <wp:extent cx="1661375" cy="0"/>
                      <wp:effectExtent l="0" t="0" r="0" b="0"/>
                      <wp:docPr id="1250398050" name="Straight Connector 1250398050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ED9FD47" id="Straight Connector 1250398050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3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" strokecolor="window" strokeweight="2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726D1D61" w14:textId="77777777" w:rsidR="00DA3C8F" w:rsidRPr="0049245E" w:rsidRDefault="00DA3C8F" w:rsidP="00DA3C8F">
            <w:pPr>
              <w:pStyle w:val="Subtitle"/>
              <w:jc w:val="center"/>
              <w:rPr>
                <w:sz w:val="10"/>
                <w:szCs w:val="10"/>
              </w:rPr>
            </w:pPr>
          </w:p>
          <w:p w14:paraId="5F0CF451" w14:textId="77777777" w:rsidR="00DA3C8F" w:rsidRPr="007A4E0C" w:rsidRDefault="00DA3C8F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Tim Walker - Master</w:t>
            </w:r>
          </w:p>
          <w:p w14:paraId="0F05BECA" w14:textId="04A5358D" w:rsidR="00DA3C8F" w:rsidRPr="00DC0C8F" w:rsidRDefault="00DA3C8F" w:rsidP="00DA3C8F">
            <w:pPr>
              <w:pStyle w:val="BlockText"/>
              <w:tabs>
                <w:tab w:val="right" w:pos="2977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336-516-2271</w:t>
            </w:r>
          </w:p>
          <w:p w14:paraId="6A750C6B" w14:textId="77777777" w:rsidR="00DA3C8F" w:rsidRPr="007A4E0C" w:rsidRDefault="00DA3C8F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Joe Crane – Sen. Warden</w:t>
            </w:r>
          </w:p>
          <w:p w14:paraId="276A5830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919-593-1177</w:t>
            </w:r>
          </w:p>
          <w:p w14:paraId="35C5F1D2" w14:textId="77777777" w:rsidR="00DA3C8F" w:rsidRPr="007A4E0C" w:rsidRDefault="00DA3C8F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Michael Verville – Jr. Warden</w:t>
            </w:r>
          </w:p>
          <w:p w14:paraId="05DACA9A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919-278-0520</w:t>
            </w:r>
          </w:p>
          <w:p w14:paraId="4168D2D4" w14:textId="34A2226B" w:rsidR="001E1B83" w:rsidRPr="007A4E0C" w:rsidRDefault="001E1B8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7A4E0C">
              <w:rPr>
                <w:b/>
                <w:bCs/>
                <w:color w:val="FFFFFF" w:themeColor="background1"/>
                <w:sz w:val="16"/>
                <w:szCs w:val="16"/>
              </w:rPr>
              <w:t>Ken Fath – Senior Deacon</w:t>
            </w:r>
          </w:p>
          <w:p w14:paraId="309CC871" w14:textId="0CB0C323" w:rsidR="001E1B83" w:rsidRPr="007A4E0C" w:rsidRDefault="001E1B8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7A4E0C">
              <w:rPr>
                <w:b/>
                <w:bCs/>
                <w:color w:val="FFFFFF" w:themeColor="background1"/>
                <w:sz w:val="16"/>
                <w:szCs w:val="16"/>
              </w:rPr>
              <w:t>Bronte Thompson – Junior Deacon</w:t>
            </w:r>
          </w:p>
          <w:p w14:paraId="7FD912C0" w14:textId="0E2D244E" w:rsidR="001E1B83" w:rsidRPr="007A4E0C" w:rsidRDefault="00460210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Jason Ross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 xml:space="preserve"> – </w:t>
            </w:r>
            <w:r>
              <w:rPr>
                <w:b/>
                <w:bCs/>
                <w:color w:val="FFFFFF" w:themeColor="background1"/>
                <w:sz w:val="16"/>
                <w:szCs w:val="16"/>
              </w:rPr>
              <w:t>Chaplain</w:t>
            </w:r>
          </w:p>
          <w:p w14:paraId="3165FEFA" w14:textId="0642A3CC" w:rsidR="001E1B83" w:rsidRPr="007A4E0C" w:rsidRDefault="00DC114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 xml:space="preserve">WB </w:t>
            </w:r>
            <w:r w:rsidR="00460210">
              <w:rPr>
                <w:b/>
                <w:bCs/>
                <w:color w:val="FFFFFF" w:themeColor="background1"/>
                <w:sz w:val="16"/>
                <w:szCs w:val="16"/>
              </w:rPr>
              <w:t>Barry Deutsch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C87FA8" w:rsidRPr="007A4E0C">
              <w:rPr>
                <w:b/>
                <w:bCs/>
                <w:color w:val="FFFFFF" w:themeColor="background1"/>
                <w:sz w:val="16"/>
                <w:szCs w:val="16"/>
              </w:rPr>
              <w:t>–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460210">
              <w:rPr>
                <w:b/>
                <w:bCs/>
                <w:color w:val="FFFFFF" w:themeColor="background1"/>
                <w:sz w:val="16"/>
                <w:szCs w:val="16"/>
              </w:rPr>
              <w:t>Tiler</w:t>
            </w:r>
          </w:p>
          <w:p w14:paraId="67CF8380" w14:textId="02AD9CB7" w:rsidR="001E1B83" w:rsidRPr="007A4E0C" w:rsidRDefault="001E1B8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7A4E0C">
              <w:rPr>
                <w:b/>
                <w:bCs/>
                <w:color w:val="FFFFFF" w:themeColor="background1"/>
                <w:sz w:val="16"/>
                <w:szCs w:val="16"/>
              </w:rPr>
              <w:t>Wade Winstead – Senior Steward</w:t>
            </w:r>
          </w:p>
          <w:p w14:paraId="16591903" w14:textId="6C772480" w:rsidR="001E1B83" w:rsidRPr="007A4E0C" w:rsidRDefault="00DC114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 xml:space="preserve">WB 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>Al Serff – Junior Steward</w:t>
            </w:r>
          </w:p>
          <w:p w14:paraId="359B2A19" w14:textId="2ACC537E" w:rsidR="00DA3C8F" w:rsidRPr="007A4E0C" w:rsidRDefault="00F51CB0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WB </w:t>
            </w:r>
            <w:r w:rsidR="00DA3C8F" w:rsidRPr="007A4E0C">
              <w:rPr>
                <w:b/>
                <w:bCs/>
                <w:sz w:val="16"/>
                <w:szCs w:val="16"/>
              </w:rPr>
              <w:t>Jim Cone - Treasurer</w:t>
            </w:r>
          </w:p>
          <w:p w14:paraId="1CAAC4BF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919-384-5305</w:t>
            </w:r>
          </w:p>
          <w:p w14:paraId="5E4A87AF" w14:textId="461671CF" w:rsidR="00DA3C8F" w:rsidRPr="007A4E0C" w:rsidRDefault="00DC1143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WB </w:t>
            </w:r>
            <w:r w:rsidR="00DA3C8F" w:rsidRPr="007A4E0C">
              <w:rPr>
                <w:b/>
                <w:bCs/>
                <w:sz w:val="16"/>
                <w:szCs w:val="16"/>
              </w:rPr>
              <w:t>Jeff Borcik - Secretary</w:t>
            </w:r>
          </w:p>
          <w:p w14:paraId="6C443C88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919-370-1364</w:t>
            </w:r>
          </w:p>
          <w:p w14:paraId="1B150EEF" w14:textId="77777777" w:rsidR="00473613" w:rsidRDefault="00473613" w:rsidP="00DA3C8F">
            <w:pPr>
              <w:pStyle w:val="BlockText"/>
              <w:jc w:val="center"/>
              <w:rPr>
                <w:color w:val="FFFF00"/>
                <w:sz w:val="16"/>
                <w:szCs w:val="16"/>
              </w:rPr>
            </w:pPr>
          </w:p>
          <w:p w14:paraId="52DF19A4" w14:textId="53E785CA" w:rsidR="00473613" w:rsidRPr="007A4E0C" w:rsidRDefault="00473613" w:rsidP="00473613">
            <w:pPr>
              <w:pStyle w:val="BlockText"/>
              <w:jc w:val="center"/>
              <w:rPr>
                <w:b/>
                <w:bCs/>
                <w:color w:val="FFFFFF" w:themeColor="background1"/>
                <w:sz w:val="20"/>
              </w:rPr>
            </w:pPr>
            <w:r w:rsidRPr="007A4E0C">
              <w:rPr>
                <w:b/>
                <w:bCs/>
                <w:color w:val="FFFFFF" w:themeColor="background1"/>
                <w:sz w:val="20"/>
              </w:rPr>
              <w:t>Lodge Info</w:t>
            </w:r>
          </w:p>
          <w:p w14:paraId="2833269E" w14:textId="0AFACFE6" w:rsidR="00473613" w:rsidRDefault="00473613" w:rsidP="00473613">
            <w:pPr>
              <w:pStyle w:val="BlockText"/>
              <w:jc w:val="center"/>
              <w:rPr>
                <w:color w:val="FFFFFF" w:themeColor="background1"/>
                <w:sz w:val="20"/>
              </w:rPr>
            </w:pPr>
            <w:r w:rsidRPr="00DA3C8F">
              <w:rPr>
                <w:noProof/>
                <w:sz w:val="20"/>
              </w:rPr>
              <mc:AlternateContent>
                <mc:Choice Requires="wps">
                  <w:drawing>
                    <wp:inline distT="0" distB="0" distL="0" distR="0" wp14:anchorId="530664EC" wp14:editId="375A9EAE">
                      <wp:extent cx="1661375" cy="0"/>
                      <wp:effectExtent l="0" t="0" r="0" b="0"/>
                      <wp:docPr id="394189395" name="Straight Connector 394189395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918B1B5" id="Straight Connector 394189395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3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" strokecolor="window" strokeweight="2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0D32632" w14:textId="77777777" w:rsidR="00DA3C8F" w:rsidRPr="00DA3C8F" w:rsidRDefault="00DA3C8F" w:rsidP="00473613">
            <w:pPr>
              <w:pStyle w:val="BlockHeading2"/>
              <w:jc w:val="center"/>
              <w:rPr>
                <w:sz w:val="16"/>
                <w:szCs w:val="16"/>
              </w:rPr>
            </w:pPr>
            <w:r w:rsidRPr="00DA3C8F">
              <w:rPr>
                <w:sz w:val="16"/>
                <w:szCs w:val="16"/>
              </w:rPr>
              <w:t>Website: Eagle19.org</w:t>
            </w:r>
          </w:p>
          <w:p w14:paraId="0F6CF826" w14:textId="77777777" w:rsidR="00DA3C8F" w:rsidRPr="00DA3C8F" w:rsidRDefault="00DA3C8F" w:rsidP="00DA3C8F">
            <w:pPr>
              <w:pStyle w:val="BlockHeading2"/>
              <w:jc w:val="center"/>
              <w:rPr>
                <w:sz w:val="16"/>
                <w:szCs w:val="16"/>
              </w:rPr>
            </w:pPr>
          </w:p>
          <w:p w14:paraId="6278952E" w14:textId="77777777" w:rsidR="00DA3C8F" w:rsidRPr="00DA3C8F" w:rsidRDefault="00DA3C8F" w:rsidP="00DA3C8F">
            <w:pPr>
              <w:pStyle w:val="BlockHeading2"/>
              <w:jc w:val="center"/>
              <w:rPr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Emai</w:t>
            </w:r>
            <w:r w:rsidRPr="00DA3C8F">
              <w:rPr>
                <w:sz w:val="16"/>
                <w:szCs w:val="16"/>
              </w:rPr>
              <w:t>l:</w:t>
            </w:r>
          </w:p>
          <w:p w14:paraId="46FFFB93" w14:textId="34B906B3" w:rsidR="00DA3C8F" w:rsidRPr="00520B7E" w:rsidRDefault="00473613" w:rsidP="00DA3C8F">
            <w:pPr>
              <w:pStyle w:val="BlockHeading2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hyperlink r:id="rId9" w:history="1">
              <w:r w:rsidRPr="00520B7E">
                <w:rPr>
                  <w:rStyle w:val="Hyperlink"/>
                  <w:b/>
                  <w:bCs/>
                  <w:color w:val="FFFF00"/>
                  <w:sz w:val="16"/>
                  <w:szCs w:val="16"/>
                </w:rPr>
                <w:t>Eaglelodge19@gmail.com</w:t>
              </w:r>
            </w:hyperlink>
          </w:p>
          <w:p w14:paraId="420551B0" w14:textId="77777777" w:rsidR="00473613" w:rsidRDefault="00473613" w:rsidP="00DA3C8F">
            <w:pPr>
              <w:pStyle w:val="BlockHeading2"/>
              <w:jc w:val="center"/>
              <w:rPr>
                <w:sz w:val="16"/>
                <w:szCs w:val="16"/>
              </w:rPr>
            </w:pPr>
          </w:p>
          <w:p w14:paraId="14DD7417" w14:textId="16E1864C" w:rsidR="00473613" w:rsidRPr="007A4E0C" w:rsidRDefault="00473613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Facebook</w:t>
            </w:r>
          </w:p>
          <w:p w14:paraId="7720CFD3" w14:textId="37B5F828" w:rsidR="00473613" w:rsidRDefault="00473613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Eagle Lodge #19 AF&amp;AM</w:t>
            </w:r>
          </w:p>
          <w:p w14:paraId="576B6FAA" w14:textId="77777777" w:rsidR="00DF2E67" w:rsidRDefault="00DF2E67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</w:p>
          <w:p w14:paraId="6D924E8B" w14:textId="25C695BA" w:rsidR="00DF2E67" w:rsidRDefault="00DF2E67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P.O. Box 1095</w:t>
            </w:r>
          </w:p>
          <w:p w14:paraId="72C89125" w14:textId="6B07D6C0" w:rsidR="00DF2E67" w:rsidRPr="007A4E0C" w:rsidRDefault="00DF2E67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Hillsborough NC </w:t>
            </w:r>
            <w:r w:rsidR="00095A3F">
              <w:rPr>
                <w:b/>
                <w:bCs/>
                <w:sz w:val="16"/>
                <w:szCs w:val="16"/>
              </w:rPr>
              <w:t xml:space="preserve"> 27278-1081</w:t>
            </w:r>
          </w:p>
          <w:p w14:paraId="51884A09" w14:textId="65630586" w:rsidR="00DA3C8F" w:rsidRPr="00DA3C8F" w:rsidRDefault="00DA3C8F" w:rsidP="00DA3C8F">
            <w:pPr>
              <w:pStyle w:val="BlockHeading"/>
              <w:jc w:val="center"/>
              <w:rPr>
                <w:color w:val="FFFF00"/>
                <w:sz w:val="16"/>
                <w:szCs w:val="16"/>
              </w:rPr>
            </w:pPr>
          </w:p>
        </w:tc>
        <w:tc>
          <w:tcPr>
            <w:tcW w:w="9180" w:type="dxa"/>
            <w:tcMar>
              <w:left w:w="677" w:type="dxa"/>
            </w:tcMar>
          </w:tcPr>
          <w:p w14:paraId="02B551CE" w14:textId="672D6A63" w:rsidR="00395D9F" w:rsidRDefault="00833883" w:rsidP="00CF026B">
            <w:pPr>
              <w:pStyle w:val="Title"/>
              <w:spacing w:after="160"/>
              <w:jc w:val="center"/>
              <w:rPr>
                <w:sz w:val="40"/>
                <w:szCs w:val="40"/>
              </w:rPr>
            </w:pPr>
            <w:r>
              <w:rPr>
                <w:sz w:val="72"/>
                <w:szCs w:val="72"/>
              </w:rPr>
              <w:t>Eagle Lodge # 19</w:t>
            </w:r>
          </w:p>
          <w:p w14:paraId="748D2B96" w14:textId="032DBAA2" w:rsidR="007B737B" w:rsidRPr="00395D9F" w:rsidRDefault="00395D9F" w:rsidP="00CF026B">
            <w:pPr>
              <w:pStyle w:val="Title"/>
              <w:spacing w:after="1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AF &amp; AM</w:t>
            </w:r>
          </w:p>
          <w:p w14:paraId="66CDFE0B" w14:textId="54575398" w:rsidR="007B737B" w:rsidRDefault="00395D9F" w:rsidP="00CF026B">
            <w:pPr>
              <w:pStyle w:val="Heading1"/>
              <w:tabs>
                <w:tab w:val="left" w:pos="2961"/>
              </w:tabs>
              <w:jc w:val="center"/>
              <w:rPr>
                <w:color w:val="212121"/>
                <w:sz w:val="28"/>
                <w:szCs w:val="28"/>
              </w:rPr>
            </w:pPr>
            <w:r w:rsidRPr="00000181">
              <w:rPr>
                <w:color w:val="212121"/>
                <w:sz w:val="28"/>
                <w:szCs w:val="28"/>
              </w:rPr>
              <w:t>142 West King St. Hillsborough NC 27278</w:t>
            </w:r>
          </w:p>
          <w:p w14:paraId="1D6F80DD" w14:textId="0A6B8F4E" w:rsidR="00DF2E67" w:rsidRPr="00395D9F" w:rsidRDefault="00DF2E67" w:rsidP="00CF026B">
            <w:pPr>
              <w:pStyle w:val="Heading1"/>
              <w:tabs>
                <w:tab w:val="left" w:pos="2961"/>
              </w:tabs>
              <w:jc w:val="center"/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  <w:t>P.O. Box 1095</w:t>
            </w:r>
          </w:p>
          <w:p w14:paraId="2DEF03DC" w14:textId="77777777" w:rsidR="00000181" w:rsidRDefault="0049245E" w:rsidP="00CF026B">
            <w:pPr>
              <w:pStyle w:val="Heading1"/>
              <w:tabs>
                <w:tab w:val="left" w:pos="2961"/>
              </w:tabs>
              <w:jc w:val="center"/>
              <w:rPr>
                <w:color w:val="9BBB59" w:themeColor="accent3"/>
                <w:sz w:val="28"/>
                <w:szCs w:val="28"/>
              </w:rPr>
            </w:pPr>
            <w:r w:rsidRPr="00395D9F">
              <w:rPr>
                <w:noProof/>
                <w:color w:val="9BBB59" w:themeColor="accent3"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1137DE72" wp14:editId="275D665A">
                      <wp:extent cx="1661375" cy="0"/>
                      <wp:effectExtent l="0" t="0" r="0" b="0"/>
                      <wp:docPr id="4" name="Straight Connector 4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3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7D756B2" id="Straight Connector 4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3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" strokecolor="white [3212]" strokeweight="2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BF74262" w14:textId="2FC8E7F9" w:rsidR="00000181" w:rsidRPr="00000181" w:rsidRDefault="00473613" w:rsidP="00CF026B">
            <w:pPr>
              <w:pStyle w:val="Heading1"/>
              <w:tabs>
                <w:tab w:val="left" w:pos="2961"/>
              </w:tabs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Stated communications</w:t>
            </w:r>
            <w:r w:rsidR="00000181" w:rsidRPr="00000181">
              <w:rPr>
                <w:color w:val="212121"/>
                <w:sz w:val="24"/>
                <w:szCs w:val="24"/>
              </w:rPr>
              <w:t xml:space="preserve"> on the 2</w:t>
            </w:r>
            <w:r w:rsidR="00000181" w:rsidRPr="00000181">
              <w:rPr>
                <w:color w:val="212121"/>
                <w:sz w:val="24"/>
                <w:szCs w:val="24"/>
                <w:vertAlign w:val="superscript"/>
              </w:rPr>
              <w:t>nd</w:t>
            </w:r>
            <w:r w:rsidR="00000181" w:rsidRPr="00000181">
              <w:rPr>
                <w:color w:val="212121"/>
                <w:sz w:val="24"/>
                <w:szCs w:val="24"/>
              </w:rPr>
              <w:t xml:space="preserve"> and 4</w:t>
            </w:r>
            <w:r w:rsidR="00000181" w:rsidRPr="00000181">
              <w:rPr>
                <w:color w:val="212121"/>
                <w:sz w:val="24"/>
                <w:szCs w:val="24"/>
                <w:vertAlign w:val="superscript"/>
              </w:rPr>
              <w:t>th</w:t>
            </w:r>
            <w:r w:rsidR="00000181" w:rsidRPr="00000181">
              <w:rPr>
                <w:color w:val="212121"/>
                <w:sz w:val="24"/>
                <w:szCs w:val="24"/>
              </w:rPr>
              <w:t xml:space="preserve"> Tuesday of each month at 7:30</w:t>
            </w:r>
            <w:r w:rsidR="002B52BD">
              <w:rPr>
                <w:color w:val="212121"/>
                <w:sz w:val="24"/>
                <w:szCs w:val="24"/>
              </w:rPr>
              <w:t xml:space="preserve"> pm</w:t>
            </w:r>
          </w:p>
          <w:p w14:paraId="68F441B7" w14:textId="279EA39B" w:rsidR="00843033" w:rsidRDefault="00000181" w:rsidP="00CF026B">
            <w:pPr>
              <w:pStyle w:val="Heading1"/>
              <w:tabs>
                <w:tab w:val="left" w:pos="2961"/>
              </w:tabs>
              <w:jc w:val="center"/>
              <w:rPr>
                <w:color w:val="212121"/>
                <w:sz w:val="24"/>
                <w:szCs w:val="24"/>
              </w:rPr>
            </w:pPr>
            <w:r w:rsidRPr="00000181">
              <w:rPr>
                <w:color w:val="212121"/>
                <w:sz w:val="24"/>
                <w:szCs w:val="24"/>
              </w:rPr>
              <w:t>Supper prior to each meeting at 6:30 pm</w:t>
            </w:r>
          </w:p>
          <w:p w14:paraId="1A552A25" w14:textId="3BA42393" w:rsidR="00473613" w:rsidRDefault="00473613" w:rsidP="00CF026B">
            <w:pPr>
              <w:pStyle w:val="Heading1"/>
              <w:tabs>
                <w:tab w:val="left" w:pos="2961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473613">
              <w:rPr>
                <w:color w:val="000000" w:themeColor="text1"/>
                <w:sz w:val="20"/>
                <w:szCs w:val="20"/>
              </w:rPr>
              <w:t>Please Join Us at the meal for fun and fellowship</w:t>
            </w:r>
          </w:p>
          <w:p w14:paraId="39547674" w14:textId="77777777" w:rsidR="00E3191B" w:rsidRDefault="00E3191B" w:rsidP="00CF026B">
            <w:pPr>
              <w:pStyle w:val="Heading1"/>
              <w:tabs>
                <w:tab w:val="left" w:pos="2961"/>
              </w:tabs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2F01844" w14:textId="7DC74F41" w:rsidR="007B737B" w:rsidRDefault="00E3191B" w:rsidP="00FD6BCC">
            <w:pPr>
              <w:pStyle w:val="Heading1"/>
              <w:tabs>
                <w:tab w:val="left" w:pos="2961"/>
              </w:tabs>
              <w:jc w:val="center"/>
              <w:rPr>
                <w:i/>
                <w:iCs/>
                <w:color w:val="212121"/>
                <w:sz w:val="24"/>
                <w:szCs w:val="24"/>
              </w:rPr>
            </w:pPr>
            <w:r w:rsidRPr="00E3191B">
              <w:rPr>
                <w:i/>
                <w:iCs/>
                <w:color w:val="212121"/>
                <w:sz w:val="24"/>
                <w:szCs w:val="24"/>
              </w:rPr>
              <w:t>Please</w:t>
            </w:r>
            <w:r>
              <w:rPr>
                <w:i/>
                <w:iCs/>
                <w:color w:val="212121"/>
                <w:sz w:val="24"/>
                <w:szCs w:val="24"/>
              </w:rPr>
              <w:t xml:space="preserve"> text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212121"/>
                <w:sz w:val="24"/>
                <w:szCs w:val="24"/>
              </w:rPr>
              <w:t>(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>RSVP</w:t>
            </w:r>
            <w:r>
              <w:rPr>
                <w:i/>
                <w:iCs/>
                <w:color w:val="212121"/>
                <w:sz w:val="24"/>
                <w:szCs w:val="24"/>
              </w:rPr>
              <w:t>)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 xml:space="preserve"> to </w:t>
            </w:r>
            <w:r>
              <w:rPr>
                <w:i/>
                <w:iCs/>
                <w:color w:val="212121"/>
                <w:sz w:val="24"/>
                <w:szCs w:val="24"/>
              </w:rPr>
              <w:t>JW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212121"/>
                <w:sz w:val="24"/>
                <w:szCs w:val="24"/>
              </w:rPr>
              <w:t>Michael Verville – It helps with meal preparation</w:t>
            </w:r>
          </w:p>
          <w:p w14:paraId="2BA2E45C" w14:textId="77777777" w:rsidR="00FD6BCC" w:rsidRPr="00FD6BCC" w:rsidRDefault="00FD6BCC" w:rsidP="00FD6BCC">
            <w:pPr>
              <w:pStyle w:val="Heading1"/>
              <w:tabs>
                <w:tab w:val="left" w:pos="2961"/>
              </w:tabs>
              <w:jc w:val="center"/>
              <w:rPr>
                <w:i/>
                <w:iCs/>
                <w:color w:val="212121"/>
                <w:sz w:val="24"/>
                <w:szCs w:val="24"/>
              </w:rPr>
            </w:pPr>
          </w:p>
          <w:p w14:paraId="3FDFB50E" w14:textId="794F2E3E" w:rsidR="00290ACF" w:rsidRDefault="00C87FA8" w:rsidP="00290ACF">
            <w:pPr>
              <w:pStyle w:val="Caption"/>
              <w:tabs>
                <w:tab w:val="center" w:pos="3619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ADED77" wp14:editId="447BF2A1">
                  <wp:extent cx="1971675" cy="1114425"/>
                  <wp:effectExtent l="0" t="0" r="9525" b="9525"/>
                  <wp:docPr id="7" name="Picture 5" descr="Worshipful Master Masonic Collar Jewel Sil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orshipful Master Masonic Collar Jewel Sil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713BD0" w14:textId="2FA2ACEE" w:rsidR="007B737B" w:rsidRPr="00CF026B" w:rsidRDefault="00473613" w:rsidP="00473613">
            <w:pPr>
              <w:spacing w:after="160"/>
              <w:jc w:val="center"/>
              <w:rPr>
                <w:color w:val="60A500"/>
                <w:sz w:val="36"/>
                <w:szCs w:val="36"/>
              </w:rPr>
            </w:pPr>
            <w:r w:rsidRPr="00CF026B">
              <w:rPr>
                <w:color w:val="60A500"/>
                <w:sz w:val="36"/>
                <w:szCs w:val="36"/>
              </w:rPr>
              <w:t>From the East</w:t>
            </w:r>
          </w:p>
          <w:p w14:paraId="073699EC" w14:textId="7DD342FE" w:rsidR="007B737B" w:rsidRDefault="00C87FA8" w:rsidP="00C87FA8">
            <w:pPr>
              <w:pStyle w:val="Answer"/>
              <w:jc w:val="center"/>
            </w:pPr>
            <w:r>
              <w:t>Greetings Brethren</w:t>
            </w:r>
            <w:r w:rsidR="00F3083D">
              <w:t>,</w:t>
            </w:r>
          </w:p>
          <w:p w14:paraId="0F8756F6" w14:textId="2E1B7396" w:rsidR="005544B1" w:rsidRDefault="005544B1" w:rsidP="00C87FA8">
            <w:pPr>
              <w:pStyle w:val="Answer"/>
              <w:jc w:val="center"/>
            </w:pPr>
          </w:p>
          <w:p w14:paraId="37038B16" w14:textId="335E8B3E" w:rsidR="0004548C" w:rsidRDefault="00DE7040" w:rsidP="00DE7040">
            <w:pPr>
              <w:pStyle w:val="Answer"/>
              <w:jc w:val="center"/>
            </w:pPr>
            <w:r>
              <w:t>My time as Worshipful Master has run its course. I must say I have been truly honored to have been able to serve in this capacity. For me, it has been a</w:t>
            </w:r>
            <w:r w:rsidR="00C14D41">
              <w:t xml:space="preserve"> busy, yet</w:t>
            </w:r>
            <w:r>
              <w:t xml:space="preserve"> fun and rewarding year. The lodge has been active in the community on a number of projects and also busy with our Masonic work. </w:t>
            </w:r>
            <w:r w:rsidR="00C14D41">
              <w:t>We have raised 5 new brothers to the sublime degree of MM.</w:t>
            </w:r>
          </w:p>
          <w:p w14:paraId="10191253" w14:textId="456F85E9" w:rsidR="00C14D41" w:rsidRDefault="00C14D41" w:rsidP="00DE7040">
            <w:pPr>
              <w:pStyle w:val="Answer"/>
              <w:jc w:val="center"/>
            </w:pPr>
            <w:r>
              <w:t>I would like to welcome these brothers to our wonderful fraternity.</w:t>
            </w:r>
          </w:p>
          <w:p w14:paraId="16C34BA4" w14:textId="77777777" w:rsidR="00C14D41" w:rsidRDefault="00C14D41" w:rsidP="00DE7040">
            <w:pPr>
              <w:pStyle w:val="Answer"/>
              <w:jc w:val="center"/>
            </w:pPr>
          </w:p>
          <w:p w14:paraId="58B63DE5" w14:textId="7C03CD74" w:rsidR="00C14D41" w:rsidRDefault="00C14D41" w:rsidP="00DE7040">
            <w:pPr>
              <w:pStyle w:val="Answer"/>
              <w:jc w:val="center"/>
            </w:pPr>
            <w:r>
              <w:t>Matt Brennan</w:t>
            </w:r>
          </w:p>
          <w:p w14:paraId="2940717A" w14:textId="626F4E84" w:rsidR="00C14D41" w:rsidRDefault="00C14D41" w:rsidP="00DE7040">
            <w:pPr>
              <w:pStyle w:val="Answer"/>
              <w:jc w:val="center"/>
            </w:pPr>
            <w:r>
              <w:t>Jamey Davidson</w:t>
            </w:r>
          </w:p>
          <w:p w14:paraId="1480D946" w14:textId="51ABE4A1" w:rsidR="00C14D41" w:rsidRDefault="00C14D41" w:rsidP="00DE7040">
            <w:pPr>
              <w:pStyle w:val="Answer"/>
              <w:jc w:val="center"/>
            </w:pPr>
            <w:r>
              <w:t>Joe Winecoff</w:t>
            </w:r>
          </w:p>
          <w:p w14:paraId="03C44E28" w14:textId="0033763A" w:rsidR="00C14D41" w:rsidRDefault="00C14D41" w:rsidP="00DE7040">
            <w:pPr>
              <w:pStyle w:val="Answer"/>
              <w:jc w:val="center"/>
            </w:pPr>
            <w:r>
              <w:t>Steven Witt</w:t>
            </w:r>
          </w:p>
          <w:p w14:paraId="4E1CB3DA" w14:textId="675C7C22" w:rsidR="00C14D41" w:rsidRDefault="00C14D41" w:rsidP="00DE7040">
            <w:pPr>
              <w:pStyle w:val="Answer"/>
              <w:jc w:val="center"/>
            </w:pPr>
            <w:r>
              <w:t>Jesse Wright</w:t>
            </w:r>
          </w:p>
          <w:p w14:paraId="0E4C885D" w14:textId="77777777" w:rsidR="00C14D41" w:rsidRDefault="00C14D41" w:rsidP="00DE7040">
            <w:pPr>
              <w:pStyle w:val="Answer"/>
              <w:jc w:val="center"/>
            </w:pPr>
          </w:p>
          <w:p w14:paraId="1AEAB5B6" w14:textId="5910B39F" w:rsidR="00C14D41" w:rsidRDefault="00C14D41" w:rsidP="00DE7040">
            <w:pPr>
              <w:pStyle w:val="Answer"/>
              <w:jc w:val="center"/>
            </w:pPr>
            <w:r>
              <w:t>Welcome brothers, please know that you have joined one of the oldest and noblest fraternities in the world. I wish you much success in your Masonic Journey. If I can ever be of assistance, please let me know.</w:t>
            </w:r>
          </w:p>
          <w:p w14:paraId="78EE2C80" w14:textId="77777777" w:rsidR="00C14D41" w:rsidRPr="00DE7040" w:rsidRDefault="00C14D41" w:rsidP="00DE7040">
            <w:pPr>
              <w:pStyle w:val="Answer"/>
              <w:jc w:val="center"/>
            </w:pPr>
          </w:p>
          <w:p w14:paraId="0DF232E5" w14:textId="77777777" w:rsidR="00C423E0" w:rsidRDefault="00C423E0" w:rsidP="0004548C">
            <w:pPr>
              <w:pStyle w:val="Answer"/>
              <w:jc w:val="center"/>
              <w:rPr>
                <w:bCs w:val="0"/>
              </w:rPr>
            </w:pPr>
          </w:p>
          <w:p w14:paraId="11C432D1" w14:textId="77777777" w:rsidR="00C14D41" w:rsidRDefault="00C14D41" w:rsidP="0004548C">
            <w:pPr>
              <w:pStyle w:val="Answer"/>
              <w:jc w:val="center"/>
              <w:rPr>
                <w:bCs w:val="0"/>
              </w:rPr>
            </w:pPr>
          </w:p>
          <w:p w14:paraId="2014AE54" w14:textId="52283364" w:rsidR="00C14D41" w:rsidRDefault="00C14D41" w:rsidP="0004548C">
            <w:pPr>
              <w:pStyle w:val="Answer"/>
              <w:jc w:val="center"/>
              <w:rPr>
                <w:bCs w:val="0"/>
              </w:rPr>
            </w:pPr>
          </w:p>
          <w:p w14:paraId="555B6790" w14:textId="77777777" w:rsidR="00C14D41" w:rsidRDefault="00C14D41" w:rsidP="0004548C">
            <w:pPr>
              <w:pStyle w:val="Answer"/>
              <w:jc w:val="center"/>
              <w:rPr>
                <w:bCs w:val="0"/>
              </w:rPr>
            </w:pPr>
          </w:p>
          <w:p w14:paraId="10D7128A" w14:textId="77777777" w:rsidR="000C4EEA" w:rsidRDefault="000C4EEA" w:rsidP="0004548C">
            <w:pPr>
              <w:pStyle w:val="Answer"/>
              <w:jc w:val="center"/>
              <w:rPr>
                <w:bCs w:val="0"/>
              </w:rPr>
            </w:pPr>
          </w:p>
          <w:p w14:paraId="5B7DDE13" w14:textId="77777777" w:rsidR="000C4EEA" w:rsidRDefault="000C4EEA" w:rsidP="0004548C">
            <w:pPr>
              <w:pStyle w:val="Answer"/>
              <w:jc w:val="center"/>
              <w:rPr>
                <w:bCs w:val="0"/>
              </w:rPr>
            </w:pPr>
          </w:p>
          <w:p w14:paraId="6E805EC4" w14:textId="25EEF6C6" w:rsidR="00C14D41" w:rsidRDefault="00C14D41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We held our annual officer elections last night for the ensuing year of 2025</w:t>
            </w:r>
            <w:r w:rsidR="000C4EEA">
              <w:rPr>
                <w:bCs w:val="0"/>
              </w:rPr>
              <w:t>. I am happy to report that our progressive line kept right on progressing.</w:t>
            </w:r>
          </w:p>
          <w:p w14:paraId="44CC0C8F" w14:textId="77777777" w:rsidR="000C4EEA" w:rsidRDefault="000C4EEA" w:rsidP="0004548C">
            <w:pPr>
              <w:pStyle w:val="Answer"/>
              <w:jc w:val="center"/>
              <w:rPr>
                <w:bCs w:val="0"/>
              </w:rPr>
            </w:pPr>
          </w:p>
          <w:p w14:paraId="2BC9DC14" w14:textId="2F567440" w:rsidR="000C4EEA" w:rsidRDefault="000C4EEA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 xml:space="preserve">This is an outstanding group of Masons, and I know that Eagle Lodge #19 is in great hands. I am looking forward to seeing this leadership team in action in 2025. </w:t>
            </w:r>
          </w:p>
          <w:p w14:paraId="4E240BD3" w14:textId="77777777" w:rsidR="000C4EEA" w:rsidRDefault="000C4EEA" w:rsidP="0004548C">
            <w:pPr>
              <w:pStyle w:val="Answer"/>
              <w:jc w:val="center"/>
              <w:rPr>
                <w:bCs w:val="0"/>
              </w:rPr>
            </w:pPr>
          </w:p>
          <w:p w14:paraId="40BF2038" w14:textId="02D55E4E" w:rsidR="000C4EEA" w:rsidRDefault="000C4EEA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The elected officers for 2025</w:t>
            </w:r>
          </w:p>
          <w:p w14:paraId="718A5A8C" w14:textId="77777777" w:rsidR="000C4EEA" w:rsidRDefault="000C4EEA" w:rsidP="0004548C">
            <w:pPr>
              <w:pStyle w:val="Answer"/>
              <w:jc w:val="center"/>
              <w:rPr>
                <w:bCs w:val="0"/>
              </w:rPr>
            </w:pPr>
          </w:p>
          <w:p w14:paraId="707CFED6" w14:textId="6A1AE814" w:rsidR="000C4EEA" w:rsidRDefault="000C4EEA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Brother Joe Crane – Worshipful Master</w:t>
            </w:r>
          </w:p>
          <w:p w14:paraId="14787509" w14:textId="421DB8A1" w:rsidR="000C4EEA" w:rsidRDefault="000C4EEA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Brother Michael Verville – Senior Warden</w:t>
            </w:r>
          </w:p>
          <w:p w14:paraId="19417620" w14:textId="5D40109C" w:rsidR="000C4EEA" w:rsidRDefault="000C4EEA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Brother Ken Fath – Junior Warden</w:t>
            </w:r>
          </w:p>
          <w:p w14:paraId="4EF027FF" w14:textId="4444D4B9" w:rsidR="000C4EEA" w:rsidRDefault="000C4EEA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Worshipful Brother Jim Cone – Treasurer</w:t>
            </w:r>
          </w:p>
          <w:p w14:paraId="0773C907" w14:textId="1FCAF549" w:rsidR="000C4EEA" w:rsidRDefault="000C4EEA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 xml:space="preserve">Worshipful Brother – Jeff Borcik – Secretary </w:t>
            </w:r>
          </w:p>
          <w:p w14:paraId="40469416" w14:textId="77777777" w:rsidR="001E49DB" w:rsidRDefault="001E49DB" w:rsidP="0004548C">
            <w:pPr>
              <w:pStyle w:val="Answer"/>
              <w:jc w:val="center"/>
              <w:rPr>
                <w:bCs w:val="0"/>
              </w:rPr>
            </w:pPr>
          </w:p>
          <w:p w14:paraId="5441E188" w14:textId="32D96F95" w:rsidR="001E49DB" w:rsidRDefault="001E49DB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Congratulations Brothers!</w:t>
            </w:r>
          </w:p>
          <w:p w14:paraId="7E7D1BD1" w14:textId="77777777" w:rsidR="00C14D41" w:rsidRDefault="00C14D41" w:rsidP="0004548C">
            <w:pPr>
              <w:pStyle w:val="Answer"/>
              <w:jc w:val="center"/>
              <w:rPr>
                <w:bCs w:val="0"/>
              </w:rPr>
            </w:pPr>
          </w:p>
          <w:p w14:paraId="5F83CC1D" w14:textId="77777777" w:rsidR="00C14D41" w:rsidRDefault="00C14D41" w:rsidP="0004548C">
            <w:pPr>
              <w:pStyle w:val="Answer"/>
              <w:jc w:val="center"/>
              <w:rPr>
                <w:bCs w:val="0"/>
              </w:rPr>
            </w:pPr>
          </w:p>
          <w:p w14:paraId="05452F0A" w14:textId="41E35549" w:rsidR="00C423E0" w:rsidRDefault="00C423E0" w:rsidP="00E802DB">
            <w:pPr>
              <w:pStyle w:val="Answer"/>
              <w:rPr>
                <w:bCs w:val="0"/>
              </w:rPr>
            </w:pPr>
            <w:r w:rsidRPr="00E802DB">
              <w:rPr>
                <w:b/>
              </w:rPr>
              <w:t>Thursday, December 19</w:t>
            </w:r>
            <w:r w:rsidRPr="00E802DB">
              <w:rPr>
                <w:b/>
                <w:vertAlign w:val="superscript"/>
              </w:rPr>
              <w:t>th</w:t>
            </w:r>
            <w:r w:rsidRPr="00E802DB">
              <w:rPr>
                <w:b/>
              </w:rPr>
              <w:t xml:space="preserve"> at 6:30 pm</w:t>
            </w:r>
            <w:r>
              <w:rPr>
                <w:bCs w:val="0"/>
              </w:rPr>
              <w:t xml:space="preserve"> we are going to have a Christmas dinner. Pot luck style. All are </w:t>
            </w:r>
            <w:r w:rsidR="005E6165">
              <w:rPr>
                <w:bCs w:val="0"/>
              </w:rPr>
              <w:t>invited. Spouses and family welcome. Bring something good to eat and come on! I would love for you to join us!!</w:t>
            </w:r>
          </w:p>
          <w:p w14:paraId="32C3F4A7" w14:textId="77777777" w:rsidR="005E6165" w:rsidRDefault="005E6165" w:rsidP="0004548C">
            <w:pPr>
              <w:pStyle w:val="Answer"/>
              <w:jc w:val="center"/>
              <w:rPr>
                <w:bCs w:val="0"/>
              </w:rPr>
            </w:pPr>
          </w:p>
          <w:p w14:paraId="3D80D0A7" w14:textId="49323404" w:rsidR="005E6165" w:rsidRPr="00E802DB" w:rsidRDefault="00E802DB" w:rsidP="00E802DB">
            <w:pPr>
              <w:pStyle w:val="Answer"/>
              <w:jc w:val="center"/>
              <w:rPr>
                <w:b/>
                <w:sz w:val="32"/>
                <w:szCs w:val="32"/>
              </w:rPr>
            </w:pPr>
            <w:r w:rsidRPr="00E802DB">
              <w:rPr>
                <w:b/>
                <w:sz w:val="32"/>
                <w:szCs w:val="32"/>
              </w:rPr>
              <w:t>Pretty please with sugar on top, please come join us</w:t>
            </w:r>
          </w:p>
          <w:p w14:paraId="02687860" w14:textId="77777777" w:rsidR="005E6165" w:rsidRDefault="005E6165" w:rsidP="0004548C">
            <w:pPr>
              <w:pStyle w:val="Answer"/>
              <w:jc w:val="center"/>
              <w:rPr>
                <w:bCs w:val="0"/>
              </w:rPr>
            </w:pPr>
          </w:p>
          <w:p w14:paraId="2F26D738" w14:textId="77777777" w:rsidR="00C423E0" w:rsidRDefault="00C423E0" w:rsidP="0004548C">
            <w:pPr>
              <w:pStyle w:val="Answer"/>
              <w:jc w:val="center"/>
              <w:rPr>
                <w:bCs w:val="0"/>
              </w:rPr>
            </w:pPr>
          </w:p>
          <w:p w14:paraId="572C30DD" w14:textId="77777777" w:rsidR="001708C9" w:rsidRDefault="001708C9" w:rsidP="0004548C">
            <w:pPr>
              <w:pStyle w:val="Answer"/>
              <w:jc w:val="center"/>
              <w:rPr>
                <w:bCs w:val="0"/>
              </w:rPr>
            </w:pPr>
          </w:p>
          <w:p w14:paraId="1A8CAAE3" w14:textId="77777777" w:rsidR="00E802DB" w:rsidRDefault="00E802DB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So, in conclusion, and signing off from the East, I hope you all have a Merry Christmas, a Happy Holiday season, and I hope that 2025 is your best year yet.</w:t>
            </w:r>
          </w:p>
          <w:p w14:paraId="73FBE791" w14:textId="77777777" w:rsidR="00E802DB" w:rsidRDefault="00E802DB" w:rsidP="0004548C">
            <w:pPr>
              <w:pStyle w:val="Answer"/>
              <w:jc w:val="center"/>
              <w:rPr>
                <w:bCs w:val="0"/>
              </w:rPr>
            </w:pPr>
          </w:p>
          <w:p w14:paraId="7E6B808F" w14:textId="77777777" w:rsidR="00E802DB" w:rsidRDefault="00E802DB" w:rsidP="0004548C">
            <w:pPr>
              <w:pStyle w:val="Answer"/>
              <w:jc w:val="center"/>
              <w:rPr>
                <w:bCs w:val="0"/>
              </w:rPr>
            </w:pPr>
          </w:p>
          <w:p w14:paraId="44C184CB" w14:textId="532B905C" w:rsidR="00E802DB" w:rsidRDefault="00E802DB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Sincerely and fraternally,</w:t>
            </w:r>
          </w:p>
          <w:p w14:paraId="4E186769" w14:textId="77777777" w:rsidR="00E802DB" w:rsidRDefault="00E802DB" w:rsidP="0004548C">
            <w:pPr>
              <w:pStyle w:val="Answer"/>
              <w:jc w:val="center"/>
              <w:rPr>
                <w:bCs w:val="0"/>
              </w:rPr>
            </w:pPr>
          </w:p>
          <w:p w14:paraId="5ED5AD03" w14:textId="1723B48A" w:rsidR="00E802DB" w:rsidRDefault="00E802DB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Tim</w:t>
            </w:r>
          </w:p>
          <w:p w14:paraId="3AFCD27F" w14:textId="77777777" w:rsidR="00E802DB" w:rsidRDefault="00E802DB" w:rsidP="0004548C">
            <w:pPr>
              <w:pStyle w:val="Answer"/>
              <w:jc w:val="center"/>
              <w:rPr>
                <w:bCs w:val="0"/>
              </w:rPr>
            </w:pPr>
          </w:p>
          <w:p w14:paraId="4310A0C3" w14:textId="4F102F8B" w:rsidR="001708C9" w:rsidRPr="0004548C" w:rsidRDefault="00E802DB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 xml:space="preserve"> </w:t>
            </w:r>
          </w:p>
        </w:tc>
      </w:tr>
    </w:tbl>
    <w:tbl>
      <w:tblPr>
        <w:tblStyle w:val="GridTable1Light"/>
        <w:tblW w:w="6766" w:type="pct"/>
        <w:tblInd w:w="-1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First table is the layout table for the first page, second table is the layout table for the second page"/>
      </w:tblPr>
      <w:tblGrid>
        <w:gridCol w:w="360"/>
        <w:gridCol w:w="372"/>
        <w:gridCol w:w="14117"/>
      </w:tblGrid>
      <w:tr w:rsidR="004B79A2" w:rsidRPr="00F8099A" w14:paraId="08CEE179" w14:textId="77777777" w:rsidTr="002F21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06"/>
        </w:trPr>
        <w:tc>
          <w:tcPr>
            <w:tcW w:w="360" w:type="dxa"/>
            <w:shd w:val="clear" w:color="auto" w:fill="1F497D" w:themeFill="text2"/>
          </w:tcPr>
          <w:p w14:paraId="53DEC86E" w14:textId="77777777" w:rsidR="00567B8E" w:rsidRDefault="00567B8E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</w:tc>
        <w:tc>
          <w:tcPr>
            <w:tcW w:w="372" w:type="dxa"/>
            <w:shd w:val="clear" w:color="auto" w:fill="1F497D" w:themeFill="text2"/>
          </w:tcPr>
          <w:p w14:paraId="215CA2A9" w14:textId="3BA42757" w:rsidR="00567B8E" w:rsidRDefault="00567B8E" w:rsidP="00567B8E">
            <w:pPr>
              <w:spacing w:before="100" w:beforeAutospacing="1" w:after="100" w:afterAutospacing="1"/>
              <w:jc w:val="center"/>
              <w:outlineLvl w:val="0"/>
              <w:rPr>
                <w:b w:val="0"/>
                <w:bCs w:val="0"/>
                <w:noProof/>
              </w:rPr>
            </w:pPr>
          </w:p>
          <w:p w14:paraId="3A87F4B0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2C555ADC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3FFFE4E0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24D00124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576F58F7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64F39966" w14:textId="1874CEB3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67C7AE87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1A9591F1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36E6B1B9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749D69A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24A77563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56A44E7" w14:textId="0B803D19" w:rsidR="004B79A2" w:rsidRDefault="004B79A2" w:rsidP="00D86A5E">
            <w:pPr>
              <w:rPr>
                <w:b w:val="0"/>
                <w:bCs w:val="0"/>
                <w:noProof/>
              </w:rPr>
            </w:pPr>
          </w:p>
          <w:p w14:paraId="6DC5BD63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40ED3DED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0323EF9C" w14:textId="711D9F4A" w:rsidR="004B79A2" w:rsidRDefault="004B79A2" w:rsidP="004B79A2">
            <w:pPr>
              <w:jc w:val="center"/>
              <w:rPr>
                <w:b w:val="0"/>
                <w:bCs w:val="0"/>
                <w:noProof/>
              </w:rPr>
            </w:pPr>
          </w:p>
          <w:p w14:paraId="3BC447AB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7E774538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03BF14C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3FABD969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8CC2095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22630602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53FCCED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B2A44AF" w14:textId="7440B2F0" w:rsidR="004B79A2" w:rsidRDefault="004B79A2" w:rsidP="004B79A2">
            <w:pPr>
              <w:jc w:val="center"/>
              <w:rPr>
                <w:b w:val="0"/>
                <w:bCs w:val="0"/>
                <w:noProof/>
              </w:rPr>
            </w:pPr>
          </w:p>
          <w:p w14:paraId="0E19C7D8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407A87DA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08F874AE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4071BB6D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5E79E6F4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5AA79329" w14:textId="1975A67A" w:rsidR="004B79A2" w:rsidRPr="00D86A5E" w:rsidRDefault="004B79A2" w:rsidP="00D86A5E">
            <w:pPr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</w:tc>
        <w:tc>
          <w:tcPr>
            <w:tcW w:w="14117" w:type="dxa"/>
            <w:tcMar>
              <w:left w:w="677" w:type="dxa"/>
            </w:tcMar>
          </w:tcPr>
          <w:p w14:paraId="09EAA344" w14:textId="77777777" w:rsidR="002F2178" w:rsidRDefault="002F2178" w:rsidP="00843033">
            <w:pPr>
              <w:pStyle w:val="Heading2"/>
              <w:rPr>
                <w:b w:val="0"/>
                <w:bCs/>
                <w:sz w:val="32"/>
                <w:szCs w:val="32"/>
              </w:rPr>
            </w:pPr>
          </w:p>
          <w:p w14:paraId="7A5A3388" w14:textId="77777777" w:rsidR="002F2178" w:rsidRDefault="002F2178" w:rsidP="00843033">
            <w:pPr>
              <w:pStyle w:val="Heading2"/>
              <w:rPr>
                <w:b w:val="0"/>
                <w:bCs/>
                <w:sz w:val="32"/>
                <w:szCs w:val="32"/>
              </w:rPr>
            </w:pPr>
          </w:p>
          <w:p w14:paraId="69C56834" w14:textId="09862586" w:rsidR="00567B8E" w:rsidRDefault="00567B8E" w:rsidP="00657B26">
            <w:pPr>
              <w:pStyle w:val="Heading2"/>
              <w:rPr>
                <w:b w:val="0"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Happy Birthday to all!</w:t>
            </w:r>
          </w:p>
          <w:p w14:paraId="7464A4F8" w14:textId="54412325" w:rsidR="00567B8E" w:rsidRDefault="00567B8E" w:rsidP="00657B26">
            <w:pPr>
              <w:pStyle w:val="Heading2"/>
              <w:rPr>
                <w:b w:val="0"/>
                <w:sz w:val="32"/>
                <w:szCs w:val="32"/>
              </w:rPr>
            </w:pPr>
          </w:p>
          <w:p w14:paraId="56DC0E13" w14:textId="7D7D6326" w:rsidR="000D6DBD" w:rsidRDefault="00D86A5E" w:rsidP="00657B26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Rick Ashby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1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st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Jackie Medlin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5th</w:t>
            </w:r>
          </w:p>
          <w:p w14:paraId="448D9CF4" w14:textId="0E7311C9" w:rsidR="00567B8E" w:rsidRDefault="00D86A5E" w:rsidP="00657B26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WB Jeff Borcik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12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</w:t>
            </w:r>
            <w:r w:rsidR="000C646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Austin Cullins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1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4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</w:p>
          <w:p w14:paraId="5EE14704" w14:textId="484F80E0" w:rsidR="00567B8E" w:rsidRDefault="00D86A5E" w:rsidP="00657B26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Claiborne Woods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1</w:t>
            </w:r>
            <w:r w:rsidR="000C646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5</w:t>
            </w:r>
            <w:r w:rsidR="000C6468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C646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Sri Arjuna Walsh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0C646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7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 </w:t>
            </w:r>
          </w:p>
          <w:p w14:paraId="1E292DE4" w14:textId="2E9BD572" w:rsidR="000D6DBD" w:rsidRPr="00567B8E" w:rsidRDefault="000C6468" w:rsidP="00657B26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WB </w:t>
            </w:r>
            <w:r w:rsidR="00D86A5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Barry Deutsch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D86A5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23</w:t>
            </w:r>
            <w:r w:rsidR="00D86A5E" w:rsidRPr="00D86A5E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rd</w:t>
            </w:r>
            <w:r w:rsidR="00D86A5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</w:t>
            </w:r>
            <w:r w:rsidR="00D86A5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Dustin Burnside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D86A5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30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</w:t>
            </w:r>
          </w:p>
          <w:p w14:paraId="1CDE55BA" w14:textId="77777777" w:rsidR="00567B8E" w:rsidRDefault="00567B8E" w:rsidP="00657B26">
            <w:pPr>
              <w:pStyle w:val="Heading2"/>
              <w:rPr>
                <w:b w:val="0"/>
                <w:sz w:val="32"/>
                <w:szCs w:val="32"/>
              </w:rPr>
            </w:pPr>
          </w:p>
          <w:p w14:paraId="2CF5CA51" w14:textId="682CE1C6" w:rsidR="00567B8E" w:rsidRPr="007D3EBA" w:rsidRDefault="00567B8E" w:rsidP="00657B26">
            <w:pPr>
              <w:pStyle w:val="Heading2"/>
              <w:rPr>
                <w:b w:val="0"/>
                <w:bCs/>
                <w:sz w:val="32"/>
                <w:szCs w:val="32"/>
              </w:rPr>
            </w:pPr>
            <w:r w:rsidRPr="007D3EBA">
              <w:rPr>
                <w:bCs/>
                <w:sz w:val="32"/>
                <w:szCs w:val="32"/>
              </w:rPr>
              <w:t>Upcoming Events</w:t>
            </w:r>
          </w:p>
          <w:p w14:paraId="5FE69180" w14:textId="5EF09FF8" w:rsidR="000C6468" w:rsidRDefault="000C6468" w:rsidP="00657B26">
            <w:pPr>
              <w:pStyle w:val="Answer"/>
              <w:rPr>
                <w:b w:val="0"/>
                <w:bCs/>
                <w:color w:val="auto"/>
              </w:rPr>
            </w:pPr>
          </w:p>
          <w:p w14:paraId="7DD9FABE" w14:textId="7D9EF3B0" w:rsidR="0004548C" w:rsidRDefault="0004548C" w:rsidP="00657B26">
            <w:pPr>
              <w:pStyle w:val="Answer"/>
              <w:rPr>
                <w:b w:val="0"/>
                <w:color w:val="auto"/>
              </w:rPr>
            </w:pPr>
            <w:r>
              <w:rPr>
                <w:bCs/>
                <w:color w:val="auto"/>
              </w:rPr>
              <w:t>*Pot luck Christmas dinner on 12/19 @6:30pm. Come and bring your spouse and family</w:t>
            </w:r>
          </w:p>
          <w:p w14:paraId="3BE69BEF" w14:textId="5BF77E3D" w:rsidR="00D86A5E" w:rsidRDefault="00D86A5E" w:rsidP="00657B26">
            <w:pPr>
              <w:pStyle w:val="Answer"/>
              <w:rPr>
                <w:b w:val="0"/>
                <w:color w:val="auto"/>
              </w:rPr>
            </w:pPr>
            <w:r>
              <w:rPr>
                <w:bCs/>
                <w:color w:val="auto"/>
              </w:rPr>
              <w:t>Officer Installation 12/28</w:t>
            </w:r>
            <w:r w:rsidR="00DE7040">
              <w:rPr>
                <w:bCs/>
                <w:color w:val="auto"/>
              </w:rPr>
              <w:t xml:space="preserve"> @2:00pm</w:t>
            </w:r>
          </w:p>
          <w:p w14:paraId="26523773" w14:textId="3DF87EE0" w:rsidR="00DE7040" w:rsidRPr="00A1010A" w:rsidRDefault="00DE7040" w:rsidP="00657B26">
            <w:pPr>
              <w:pStyle w:val="Answer"/>
              <w:rPr>
                <w:b w:val="0"/>
                <w:bCs/>
                <w:color w:val="auto"/>
              </w:rPr>
            </w:pPr>
            <w:r>
              <w:rPr>
                <w:bCs/>
                <w:color w:val="auto"/>
              </w:rPr>
              <w:t>Stated Communication 1/14/25</w:t>
            </w:r>
          </w:p>
          <w:p w14:paraId="434D6BAA" w14:textId="2AFD4AE7" w:rsidR="00567B8E" w:rsidRDefault="00567B8E" w:rsidP="00657B26">
            <w:pPr>
              <w:pStyle w:val="Heading2"/>
              <w:rPr>
                <w:b w:val="0"/>
                <w:sz w:val="32"/>
                <w:szCs w:val="32"/>
              </w:rPr>
            </w:pPr>
            <w:r w:rsidRPr="007D3EBA">
              <w:rPr>
                <w:bCs/>
                <w:sz w:val="32"/>
                <w:szCs w:val="32"/>
              </w:rPr>
              <w:t>Sick and Distressed</w:t>
            </w:r>
          </w:p>
          <w:p w14:paraId="73A382E1" w14:textId="77777777" w:rsidR="0004548C" w:rsidRDefault="008251D5" w:rsidP="00657B26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Please continue to pray for </w:t>
            </w:r>
            <w:r w:rsidR="0004548C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t</w:t>
            </w:r>
            <w:r w:rsidR="00196BA9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he families of those affected by hurricane Helene</w:t>
            </w:r>
            <w:r w:rsidR="0004548C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.</w:t>
            </w:r>
          </w:p>
          <w:p w14:paraId="66C90919" w14:textId="77777777" w:rsidR="0004548C" w:rsidRDefault="0004548C" w:rsidP="00657B26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</w:p>
          <w:p w14:paraId="4B3B55B8" w14:textId="000AC2B0" w:rsidR="00196BA9" w:rsidRPr="0004548C" w:rsidRDefault="00196BA9" w:rsidP="00657B26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</w:p>
          <w:p w14:paraId="4F4864D3" w14:textId="0D280283" w:rsidR="00567B8E" w:rsidRPr="00937D86" w:rsidRDefault="00567B8E" w:rsidP="00657B26">
            <w:pPr>
              <w:spacing w:line="405" w:lineRule="atLeast"/>
              <w:rPr>
                <w:rFonts w:ascii="Georgia" w:eastAsia="Times New Roman" w:hAnsi="Georgia" w:cs="Helvetica"/>
                <w:b w:val="0"/>
                <w:bCs w:val="0"/>
                <w:color w:val="000000"/>
                <w:sz w:val="20"/>
              </w:rPr>
            </w:pP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t>Support our fundraiser</w:t>
            </w: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br/>
              <w:t>(This is an ongoing event, please keep selling)</w:t>
            </w: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br/>
              <w:t>One brick for $75        Two bricks for $140</w:t>
            </w: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br/>
              <w:t>Three for $205            Four for $275</w:t>
            </w:r>
          </w:p>
          <w:p w14:paraId="17E7FAE5" w14:textId="77777777" w:rsidR="00567B8E" w:rsidRPr="00937D86" w:rsidRDefault="00567B8E" w:rsidP="00657B26">
            <w:pPr>
              <w:spacing w:line="405" w:lineRule="atLeast"/>
              <w:rPr>
                <w:rFonts w:ascii="Georgia" w:eastAsia="Times New Roman" w:hAnsi="Georgia" w:cs="Helvetica"/>
                <w:b w:val="0"/>
                <w:bCs w:val="0"/>
                <w:color w:val="000000"/>
                <w:sz w:val="20"/>
              </w:rPr>
            </w:pPr>
          </w:p>
          <w:p w14:paraId="2750D9C1" w14:textId="77777777" w:rsidR="00567B8E" w:rsidRPr="00937D86" w:rsidRDefault="00567B8E" w:rsidP="00657B26">
            <w:pPr>
              <w:ind w:left="750" w:right="750"/>
              <w:outlineLvl w:val="1"/>
              <w:rPr>
                <w:rFonts w:ascii="inherit" w:eastAsia="Times New Roman" w:hAnsi="inherit" w:cs="Helvetica"/>
                <w:color w:val="333333"/>
                <w:sz w:val="20"/>
              </w:rPr>
            </w:pPr>
            <w:r w:rsidRPr="00937D86">
              <w:rPr>
                <w:rFonts w:ascii="inherit" w:eastAsia="Times New Roman" w:hAnsi="inherit" w:cs="Helvetica"/>
                <w:color w:val="333333"/>
                <w:sz w:val="20"/>
                <w:u w:val="single"/>
              </w:rPr>
              <w:t>How to Order:</w:t>
            </w:r>
          </w:p>
          <w:p w14:paraId="63BE988E" w14:textId="1FDBE1B3" w:rsidR="00567B8E" w:rsidRPr="00937D86" w:rsidRDefault="00567B8E" w:rsidP="00657B26">
            <w:pPr>
              <w:spacing w:after="150" w:line="405" w:lineRule="atLeast"/>
              <w:rPr>
                <w:rFonts w:ascii="Georgia" w:eastAsia="Times New Roman" w:hAnsi="Georgia" w:cs="Helvetica"/>
                <w:color w:val="000000"/>
                <w:sz w:val="20"/>
              </w:rPr>
            </w:pP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t>Go to Eagle19.org to place your order. Be sure you are happy with your brick design as it will look very similar to the image on your computer when completed.</w:t>
            </w:r>
          </w:p>
          <w:p w14:paraId="55854500" w14:textId="43D08A4D" w:rsidR="00567B8E" w:rsidRPr="002071C9" w:rsidRDefault="00567B8E" w:rsidP="00657B26">
            <w:pPr>
              <w:rPr>
                <w:rFonts w:ascii="Helvetica" w:eastAsia="Times New Roman" w:hAnsi="Helvetica" w:cs="Helvetica"/>
                <w:color w:val="333333"/>
                <w:sz w:val="20"/>
              </w:rPr>
            </w:pPr>
            <w:r w:rsidRPr="002071C9">
              <w:rPr>
                <w:rFonts w:ascii="Georgia" w:eastAsia="Times New Roman" w:hAnsi="Georgia" w:cs="Helvetica"/>
                <w:color w:val="000000"/>
                <w:sz w:val="20"/>
              </w:rPr>
              <w:br/>
            </w:r>
            <w:r w:rsidRPr="002071C9">
              <w:rPr>
                <w:rFonts w:ascii="Helvetica" w:eastAsia="Times New Roman" w:hAnsi="Helvetica" w:cs="Helvetica"/>
                <w:noProof/>
                <w:color w:val="333333"/>
                <w:sz w:val="20"/>
              </w:rPr>
              <w:drawing>
                <wp:inline distT="0" distB="0" distL="0" distR="0" wp14:anchorId="325680A5" wp14:editId="2B44DA20">
                  <wp:extent cx="3574415" cy="1066750"/>
                  <wp:effectExtent l="0" t="0" r="6985" b="635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8236" cy="1103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2BAE8C" w14:textId="056865B6" w:rsidR="00567B8E" w:rsidRPr="002071C9" w:rsidRDefault="00567B8E" w:rsidP="00657B26">
            <w:pPr>
              <w:rPr>
                <w:rFonts w:ascii="Helvetica" w:eastAsia="Times New Roman" w:hAnsi="Helvetica" w:cs="Helvetica"/>
                <w:color w:val="333333"/>
                <w:sz w:val="20"/>
              </w:rPr>
            </w:pPr>
            <w:r w:rsidRPr="002071C9">
              <w:rPr>
                <w:rFonts w:ascii="Helvetica" w:eastAsia="Times New Roman" w:hAnsi="Helvetica" w:cs="Helvetica"/>
                <w:color w:val="333333"/>
                <w:sz w:val="20"/>
              </w:rPr>
              <w:br w:type="textWrapping" w:clear="all"/>
            </w:r>
          </w:p>
          <w:p w14:paraId="0A7E66DF" w14:textId="668F7015" w:rsidR="00567B8E" w:rsidRDefault="00567B8E" w:rsidP="00657B26">
            <w:pPr>
              <w:rPr>
                <w:rFonts w:ascii="Georgia" w:hAnsi="Georgia"/>
                <w:b w:val="0"/>
                <w:bCs w:val="0"/>
                <w:color w:val="000000"/>
                <w:szCs w:val="24"/>
                <w:shd w:val="clear" w:color="auto" w:fill="FFFFFF"/>
              </w:rPr>
            </w:pPr>
            <w:r w:rsidRPr="00495A08">
              <w:rPr>
                <w:rFonts w:ascii="Georgia" w:hAnsi="Georgia"/>
                <w:color w:val="000000"/>
                <w:szCs w:val="24"/>
                <w:shd w:val="clear" w:color="auto" w:fill="FFFFFF"/>
              </w:rPr>
              <w:t>If you have any questions, please contact Barry Deutsch at </w:t>
            </w:r>
            <w:hyperlink r:id="rId12" w:history="1">
              <w:r w:rsidR="00DC7A69" w:rsidRPr="00197B7E">
                <w:rPr>
                  <w:rStyle w:val="Hyperlink"/>
                  <w:rFonts w:ascii="Georgia" w:hAnsi="Georgia"/>
                  <w:szCs w:val="24"/>
                  <w:shd w:val="clear" w:color="auto" w:fill="FFFFFF"/>
                </w:rPr>
                <w:t>barryid@gmail.com</w:t>
              </w:r>
            </w:hyperlink>
          </w:p>
          <w:p w14:paraId="3F074C33" w14:textId="77777777" w:rsidR="00DC7A69" w:rsidRDefault="00DC7A69" w:rsidP="00657B26">
            <w:pPr>
              <w:rPr>
                <w:rFonts w:ascii="Georgia" w:eastAsia="Times New Roman" w:hAnsi="Georgia" w:cs="Times New Roman"/>
                <w:b w:val="0"/>
                <w:bCs w:val="0"/>
                <w:color w:val="000000"/>
                <w:szCs w:val="24"/>
                <w:shd w:val="clear" w:color="auto" w:fill="FFFFFF"/>
              </w:rPr>
            </w:pPr>
          </w:p>
          <w:p w14:paraId="0F42A365" w14:textId="77777777" w:rsidR="00DC7A69" w:rsidRDefault="00DC7A69" w:rsidP="00657B26">
            <w:pPr>
              <w:rPr>
                <w:rFonts w:ascii="Georgia" w:eastAsia="Times New Roman" w:hAnsi="Georgia" w:cs="Times New Roman"/>
                <w:b w:val="0"/>
                <w:bCs w:val="0"/>
                <w:color w:val="000000"/>
                <w:szCs w:val="24"/>
                <w:shd w:val="clear" w:color="auto" w:fill="FFFFFF"/>
              </w:rPr>
            </w:pPr>
          </w:p>
          <w:p w14:paraId="6459F2F4" w14:textId="4252D7B1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15D7D92A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2C129DBA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7FBBC9A0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4C2A315C" w14:textId="7F29737E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68A87E81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159733C3" w14:textId="77777777" w:rsidR="00DC7A69" w:rsidRDefault="00DC7A69" w:rsidP="001E1431">
            <w:pP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1159A3DF" w14:textId="77777777" w:rsidR="001E1431" w:rsidRDefault="001E1431" w:rsidP="002F2178">
            <w:pPr>
              <w:rPr>
                <w:rFonts w:ascii="Times New Roman" w:eastAsia="Times New Roman" w:hAnsi="Times New Roman" w:cs="Times New Roman"/>
                <w:b w:val="0"/>
                <w:bCs w:val="0"/>
                <w:noProof/>
                <w:color w:val="auto"/>
                <w:szCs w:val="24"/>
              </w:rPr>
            </w:pPr>
          </w:p>
          <w:p w14:paraId="3CCD30ED" w14:textId="77777777" w:rsidR="001E1431" w:rsidRDefault="001E1431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noProof/>
                <w:color w:val="auto"/>
                <w:szCs w:val="24"/>
              </w:rPr>
            </w:pPr>
          </w:p>
          <w:p w14:paraId="3520AA95" w14:textId="57584F6D" w:rsidR="001E1431" w:rsidRDefault="002F2178" w:rsidP="00657B26">
            <w:pPr>
              <w:jc w:val="both"/>
              <w:rPr>
                <w:rFonts w:ascii="Times New Roman" w:eastAsia="Times New Roman" w:hAnsi="Times New Roman" w:cs="Times New Roman"/>
                <w:b w:val="0"/>
                <w:bCs w:val="0"/>
                <w:noProof/>
                <w:color w:val="auto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1EBE9B4" wp14:editId="2183358E">
                  <wp:extent cx="5038725" cy="5610225"/>
                  <wp:effectExtent l="0" t="0" r="9525" b="9525"/>
                  <wp:docPr id="3" name="Picture 2" descr="Freemasonry Masonic Quotes. Quotes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eemasonry Masonic Quotes. QuotesGra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609"/>
                          <a:stretch/>
                        </pic:blipFill>
                        <pic:spPr bwMode="auto">
                          <a:xfrm>
                            <a:off x="0" y="0"/>
                            <a:ext cx="5040150" cy="5611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9D839C" w14:textId="4466D80A" w:rsidR="001E1431" w:rsidRPr="00495A08" w:rsidRDefault="007C3180" w:rsidP="00657B26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87ADDB0" wp14:editId="41DC2291">
                  <wp:extent cx="7623781" cy="7191375"/>
                  <wp:effectExtent l="0" t="0" r="0" b="0"/>
                  <wp:docPr id="1532682982" name="Picture 3" descr="Pin van Xanthus op Xanthus: Freemasonary | Vrijmetselarij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n van Xanthus op Xanthus: Freemasonary | Vrijmetselarij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788" t="9790" r="-21219" b="16739"/>
                          <a:stretch/>
                        </pic:blipFill>
                        <pic:spPr bwMode="auto">
                          <a:xfrm>
                            <a:off x="0" y="0"/>
                            <a:ext cx="7629061" cy="7196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9A2" w:rsidRPr="00F8099A" w14:paraId="7ACDFB23" w14:textId="77777777" w:rsidTr="002F2178">
        <w:trPr>
          <w:trHeight w:val="13806"/>
        </w:trPr>
        <w:tc>
          <w:tcPr>
            <w:tcW w:w="360" w:type="dxa"/>
            <w:shd w:val="clear" w:color="auto" w:fill="1F497D" w:themeFill="text2"/>
          </w:tcPr>
          <w:p w14:paraId="6AD0EDBD" w14:textId="77777777" w:rsidR="001E1431" w:rsidRDefault="001E1431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  <w:p w14:paraId="0655292E" w14:textId="77777777" w:rsidR="001E1431" w:rsidRDefault="001E1431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  <w:p w14:paraId="57535A9E" w14:textId="77777777" w:rsidR="001E1431" w:rsidRDefault="001E1431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</w:tc>
        <w:tc>
          <w:tcPr>
            <w:tcW w:w="372" w:type="dxa"/>
            <w:shd w:val="clear" w:color="auto" w:fill="1F497D" w:themeFill="text2"/>
          </w:tcPr>
          <w:p w14:paraId="32B3DA2C" w14:textId="0D9C3098" w:rsidR="008E6A33" w:rsidRDefault="008E6A33" w:rsidP="00D86A5E">
            <w:pPr>
              <w:spacing w:before="100" w:beforeAutospacing="1" w:after="100" w:afterAutospacing="1"/>
              <w:outlineLvl w:val="0"/>
              <w:rPr>
                <w:noProof/>
              </w:rPr>
            </w:pPr>
          </w:p>
          <w:p w14:paraId="33C8363E" w14:textId="015AA5ED" w:rsidR="008E6A33" w:rsidRPr="008E6A33" w:rsidRDefault="008E6A33" w:rsidP="00D86A5E">
            <w:pPr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</w:rPr>
            </w:pPr>
          </w:p>
        </w:tc>
        <w:tc>
          <w:tcPr>
            <w:tcW w:w="14117" w:type="dxa"/>
            <w:tcMar>
              <w:left w:w="677" w:type="dxa"/>
            </w:tcMar>
          </w:tcPr>
          <w:p w14:paraId="2F336B43" w14:textId="2B01D83C" w:rsidR="006A6094" w:rsidRDefault="00933FD2" w:rsidP="00843033">
            <w:pPr>
              <w:pStyle w:val="Heading2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Never put off till tomorrow what you can do today.</w:t>
            </w:r>
            <w:r>
              <w:rPr>
                <w:color w:val="000000"/>
                <w:sz w:val="27"/>
                <w:szCs w:val="27"/>
              </w:rPr>
              <w:br/>
              <w:t>Never trouble another for what you can do yourself.</w:t>
            </w:r>
            <w:r>
              <w:rPr>
                <w:color w:val="000000"/>
                <w:sz w:val="27"/>
                <w:szCs w:val="27"/>
              </w:rPr>
              <w:br/>
              <w:t>Never spend your money before you have it.</w:t>
            </w:r>
            <w:r>
              <w:rPr>
                <w:color w:val="000000"/>
                <w:sz w:val="27"/>
                <w:szCs w:val="27"/>
              </w:rPr>
              <w:br/>
              <w:t>Never but what you do not want, because it is cheap; it will be dear to you.</w:t>
            </w:r>
            <w:r>
              <w:rPr>
                <w:color w:val="000000"/>
                <w:sz w:val="27"/>
                <w:szCs w:val="27"/>
              </w:rPr>
              <w:br/>
              <w:t>Pride cost us more than hunger, thirst, and cold.</w:t>
            </w:r>
            <w:r>
              <w:rPr>
                <w:color w:val="000000"/>
                <w:sz w:val="27"/>
                <w:szCs w:val="27"/>
              </w:rPr>
              <w:br/>
              <w:t>We never repent of having eaten too little.</w:t>
            </w:r>
            <w:r>
              <w:rPr>
                <w:color w:val="000000"/>
                <w:sz w:val="27"/>
                <w:szCs w:val="27"/>
              </w:rPr>
              <w:br/>
              <w:t>Nothing is troublesome that we do willingly.</w:t>
            </w:r>
            <w:r>
              <w:rPr>
                <w:color w:val="000000"/>
                <w:sz w:val="27"/>
                <w:szCs w:val="27"/>
              </w:rPr>
              <w:br/>
              <w:t>How much pain have cost us the evils which have never happen.</w:t>
            </w:r>
            <w:r>
              <w:rPr>
                <w:color w:val="000000"/>
                <w:sz w:val="27"/>
                <w:szCs w:val="27"/>
              </w:rPr>
              <w:br/>
              <w:t xml:space="preserve">Take things away by </w:t>
            </w:r>
            <w:r w:rsidR="0036182C">
              <w:rPr>
                <w:color w:val="000000"/>
                <w:sz w:val="27"/>
                <w:szCs w:val="27"/>
              </w:rPr>
              <w:t>their</w:t>
            </w:r>
            <w:r>
              <w:rPr>
                <w:color w:val="000000"/>
                <w:sz w:val="27"/>
                <w:szCs w:val="27"/>
              </w:rPr>
              <w:t xml:space="preserve"> smooth handle.</w:t>
            </w:r>
            <w:r>
              <w:rPr>
                <w:color w:val="000000"/>
                <w:sz w:val="27"/>
                <w:szCs w:val="27"/>
              </w:rPr>
              <w:br/>
              <w:t>When angry, count to ten, before you speak; if very angry, a hundred.</w:t>
            </w:r>
            <w:r>
              <w:rPr>
                <w:color w:val="000000"/>
                <w:sz w:val="27"/>
                <w:szCs w:val="27"/>
              </w:rPr>
              <w:br/>
              <w:t>-Thomas Jefferson</w:t>
            </w:r>
          </w:p>
          <w:p w14:paraId="32CB6B2F" w14:textId="77777777" w:rsidR="00933FD2" w:rsidRDefault="00933FD2" w:rsidP="00843033">
            <w:pPr>
              <w:pStyle w:val="Heading2"/>
              <w:rPr>
                <w:color w:val="000000"/>
                <w:sz w:val="27"/>
                <w:szCs w:val="27"/>
              </w:rPr>
            </w:pPr>
          </w:p>
          <w:p w14:paraId="4AE64EF2" w14:textId="77777777" w:rsidR="00933FD2" w:rsidRDefault="00933FD2" w:rsidP="00843033">
            <w:pPr>
              <w:pStyle w:val="Heading2"/>
              <w:rPr>
                <w:color w:val="000000"/>
                <w:sz w:val="27"/>
                <w:szCs w:val="27"/>
              </w:rPr>
            </w:pPr>
          </w:p>
          <w:p w14:paraId="56607F08" w14:textId="77777777" w:rsidR="00933FD2" w:rsidRDefault="00933FD2" w:rsidP="00933FD2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Each day I learn more than I teach;</w:t>
            </w:r>
            <w:r>
              <w:rPr>
                <w:color w:val="000000"/>
                <w:sz w:val="27"/>
                <w:szCs w:val="27"/>
              </w:rPr>
              <w:br/>
              <w:t>I learn that half knowledge of another's life leads to false judgement;</w:t>
            </w:r>
            <w:r>
              <w:rPr>
                <w:color w:val="000000"/>
                <w:sz w:val="27"/>
                <w:szCs w:val="27"/>
              </w:rPr>
              <w:br/>
              <w:t>I learn that there is a surprise kinship in human nature;</w:t>
            </w:r>
            <w:r>
              <w:rPr>
                <w:color w:val="000000"/>
                <w:sz w:val="27"/>
                <w:szCs w:val="27"/>
              </w:rPr>
              <w:br/>
              <w:t>I learn that it is a wise father who knows his own son;</w:t>
            </w:r>
            <w:r>
              <w:rPr>
                <w:color w:val="000000"/>
                <w:sz w:val="27"/>
                <w:szCs w:val="27"/>
              </w:rPr>
              <w:br/>
              <w:t>I learn that what we expect we get;</w:t>
            </w:r>
            <w:r>
              <w:rPr>
                <w:color w:val="000000"/>
                <w:sz w:val="27"/>
                <w:szCs w:val="27"/>
              </w:rPr>
              <w:br/>
              <w:t>I learn that there is more good than evil in this world;</w:t>
            </w:r>
            <w:r>
              <w:rPr>
                <w:color w:val="000000"/>
                <w:sz w:val="27"/>
                <w:szCs w:val="27"/>
              </w:rPr>
              <w:br/>
              <w:t>That age is a question of spirit;</w:t>
            </w:r>
            <w:r>
              <w:rPr>
                <w:color w:val="000000"/>
                <w:sz w:val="27"/>
                <w:szCs w:val="27"/>
              </w:rPr>
              <w:br/>
              <w:t>That youth is the best of life;</w:t>
            </w:r>
            <w:r>
              <w:rPr>
                <w:color w:val="000000"/>
                <w:sz w:val="27"/>
                <w:szCs w:val="27"/>
              </w:rPr>
              <w:br/>
              <w:t>No matter how numerous its years;</w:t>
            </w:r>
            <w:r>
              <w:rPr>
                <w:color w:val="000000"/>
                <w:sz w:val="27"/>
                <w:szCs w:val="27"/>
              </w:rPr>
              <w:br/>
              <w:t>I learn how much there is to learn. -Virginia Church</w:t>
            </w:r>
          </w:p>
          <w:p w14:paraId="4EF63C55" w14:textId="77777777" w:rsidR="00933FD2" w:rsidRDefault="00933FD2" w:rsidP="00933FD2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I am not a teacher, but an awakener. -Robert Frost</w:t>
            </w:r>
          </w:p>
          <w:p w14:paraId="57756E55" w14:textId="77777777" w:rsidR="00933FD2" w:rsidRDefault="00933FD2" w:rsidP="00933FD2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There is no defense against an evil which only the victim and the perpetrator knows exist. -WRF</w:t>
            </w:r>
          </w:p>
          <w:p w14:paraId="4F168A78" w14:textId="77777777" w:rsidR="00933FD2" w:rsidRDefault="00933FD2" w:rsidP="00933FD2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To awaken each morning with a smile brightening my face;</w:t>
            </w:r>
            <w:r>
              <w:rPr>
                <w:color w:val="000000"/>
                <w:sz w:val="27"/>
                <w:szCs w:val="27"/>
              </w:rPr>
              <w:br/>
              <w:t>To greet the day with reverence for the opportunities it contains;</w:t>
            </w:r>
            <w:r>
              <w:rPr>
                <w:color w:val="000000"/>
                <w:sz w:val="27"/>
                <w:szCs w:val="27"/>
              </w:rPr>
              <w:br/>
              <w:t>To approach my work with a clean mind;</w:t>
            </w:r>
            <w:r>
              <w:rPr>
                <w:color w:val="000000"/>
                <w:sz w:val="27"/>
                <w:szCs w:val="27"/>
              </w:rPr>
              <w:br/>
              <w:t>To hold ever before me, even in the doing of little things,</w:t>
            </w:r>
            <w:r>
              <w:rPr>
                <w:color w:val="000000"/>
                <w:sz w:val="27"/>
                <w:szCs w:val="27"/>
              </w:rPr>
              <w:br/>
              <w:t>the Ultimate Purpose toward which I am working;</w:t>
            </w:r>
            <w:r>
              <w:rPr>
                <w:color w:val="000000"/>
                <w:sz w:val="27"/>
                <w:szCs w:val="27"/>
              </w:rPr>
              <w:br/>
              <w:t>To meet men and women with laughter on my lips and love in my heart;</w:t>
            </w:r>
            <w:r>
              <w:rPr>
                <w:color w:val="000000"/>
                <w:sz w:val="27"/>
                <w:szCs w:val="27"/>
              </w:rPr>
              <w:br/>
              <w:t>To be gentle, kind, and courteous through all the hours;</w:t>
            </w:r>
            <w:r>
              <w:rPr>
                <w:color w:val="000000"/>
                <w:sz w:val="27"/>
                <w:szCs w:val="27"/>
              </w:rPr>
              <w:br/>
              <w:t>To approach the night with weariness that ever woos sleep,</w:t>
            </w:r>
            <w:r>
              <w:rPr>
                <w:color w:val="000000"/>
                <w:sz w:val="27"/>
                <w:szCs w:val="27"/>
              </w:rPr>
              <w:br/>
              <w:t>and the joy that comes from work well done-</w:t>
            </w:r>
            <w:r>
              <w:rPr>
                <w:color w:val="000000"/>
                <w:sz w:val="27"/>
                <w:szCs w:val="27"/>
              </w:rPr>
              <w:br/>
              <w:t>This is how I desire to waste wisely my days. -Thomas Dekker</w:t>
            </w:r>
          </w:p>
          <w:p w14:paraId="2ECB0466" w14:textId="77777777" w:rsidR="00933FD2" w:rsidRDefault="00933FD2" w:rsidP="00933FD2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The secret of education lies in respecting the pupil. -Ralph Waldo Emerson</w:t>
            </w:r>
          </w:p>
          <w:p w14:paraId="22D5B002" w14:textId="0E6A3ECB" w:rsidR="00933FD2" w:rsidRDefault="00933FD2" w:rsidP="00843033">
            <w:pPr>
              <w:pStyle w:val="Heading2"/>
              <w:rPr>
                <w:sz w:val="32"/>
                <w:szCs w:val="32"/>
              </w:rPr>
            </w:pPr>
          </w:p>
        </w:tc>
      </w:tr>
      <w:tr w:rsidR="004B79A2" w:rsidRPr="00F8099A" w14:paraId="6B872317" w14:textId="77777777" w:rsidTr="002F2178">
        <w:trPr>
          <w:trHeight w:val="13806"/>
        </w:trPr>
        <w:tc>
          <w:tcPr>
            <w:tcW w:w="360" w:type="dxa"/>
            <w:shd w:val="clear" w:color="auto" w:fill="1F497D" w:themeFill="text2"/>
          </w:tcPr>
          <w:p w14:paraId="3BA50689" w14:textId="77777777" w:rsidR="006A6094" w:rsidRDefault="006A6094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</w:tc>
        <w:tc>
          <w:tcPr>
            <w:tcW w:w="372" w:type="dxa"/>
            <w:shd w:val="clear" w:color="auto" w:fill="1F497D" w:themeFill="text2"/>
          </w:tcPr>
          <w:p w14:paraId="44F88DBC" w14:textId="77777777" w:rsidR="006A6094" w:rsidRPr="00567B8E" w:rsidRDefault="006A6094" w:rsidP="006A6094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color w:val="000080"/>
                <w:kern w:val="36"/>
                <w:sz w:val="40"/>
                <w:szCs w:val="40"/>
                <w:highlight w:val="yellow"/>
              </w:rPr>
            </w:pPr>
          </w:p>
        </w:tc>
        <w:tc>
          <w:tcPr>
            <w:tcW w:w="14117" w:type="dxa"/>
            <w:tcMar>
              <w:left w:w="677" w:type="dxa"/>
            </w:tcMar>
          </w:tcPr>
          <w:p w14:paraId="179F3CAA" w14:textId="7E30E423" w:rsidR="00933FD2" w:rsidRPr="00933FD2" w:rsidRDefault="00682420" w:rsidP="00933FD2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</w:rPr>
              <w:t>Raised 5 new brothers on November 23rd</w:t>
            </w:r>
          </w:p>
          <w:p w14:paraId="52E6F6AF" w14:textId="43CD002B" w:rsidR="00933FD2" w:rsidRPr="00933FD2" w:rsidRDefault="00933FD2" w:rsidP="00933FD2">
            <w:pPr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</w:p>
          <w:p w14:paraId="0E624895" w14:textId="77777777" w:rsidR="00236132" w:rsidRPr="00933FD2" w:rsidRDefault="00682420" w:rsidP="00933F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80"/>
                <w:kern w:val="36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06D08C2" wp14:editId="11F5BE97">
                  <wp:extent cx="6858000" cy="5143500"/>
                  <wp:effectExtent l="0" t="0" r="0" b="0"/>
                  <wp:docPr id="707737011" name="Picture 1" descr="May be an image of 10 peo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y be an image of 10 peop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0" cy="514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6F06" w:rsidRPr="00F8099A" w14:paraId="32FA1FD7" w14:textId="77777777" w:rsidTr="002F2178">
        <w:trPr>
          <w:trHeight w:val="13806"/>
        </w:trPr>
        <w:tc>
          <w:tcPr>
            <w:tcW w:w="360" w:type="dxa"/>
            <w:shd w:val="clear" w:color="auto" w:fill="1F497D" w:themeFill="text2"/>
          </w:tcPr>
          <w:p w14:paraId="010725DC" w14:textId="77777777" w:rsidR="00DD6F06" w:rsidRDefault="00DD6F06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</w:tc>
        <w:tc>
          <w:tcPr>
            <w:tcW w:w="372" w:type="dxa"/>
            <w:shd w:val="clear" w:color="auto" w:fill="1F497D" w:themeFill="text2"/>
          </w:tcPr>
          <w:p w14:paraId="0A441E33" w14:textId="77777777" w:rsidR="00DD6F06" w:rsidRPr="00567B8E" w:rsidRDefault="00DD6F06" w:rsidP="00D86A5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color w:val="000080"/>
                <w:kern w:val="36"/>
                <w:sz w:val="40"/>
                <w:szCs w:val="40"/>
                <w:highlight w:val="yellow"/>
              </w:rPr>
            </w:pPr>
          </w:p>
        </w:tc>
        <w:tc>
          <w:tcPr>
            <w:tcW w:w="14117" w:type="dxa"/>
            <w:tcMar>
              <w:left w:w="677" w:type="dxa"/>
            </w:tcMar>
          </w:tcPr>
          <w:p w14:paraId="6C20B11E" w14:textId="77777777" w:rsidR="00682420" w:rsidRDefault="00682420" w:rsidP="00682420">
            <w:pPr>
              <w:tabs>
                <w:tab w:val="left" w:pos="4665"/>
              </w:tabs>
            </w:pPr>
          </w:p>
          <w:p w14:paraId="2124ED31" w14:textId="77777777" w:rsidR="00682420" w:rsidRDefault="00682420" w:rsidP="00682420">
            <w:pPr>
              <w:tabs>
                <w:tab w:val="left" w:pos="4665"/>
              </w:tabs>
            </w:pPr>
          </w:p>
          <w:p w14:paraId="60770D6C" w14:textId="43CD902A" w:rsidR="00682420" w:rsidRDefault="00682420" w:rsidP="00682420">
            <w:pPr>
              <w:tabs>
                <w:tab w:val="left" w:pos="4665"/>
              </w:tabs>
              <w:rPr>
                <w:sz w:val="28"/>
                <w:szCs w:val="28"/>
              </w:rPr>
            </w:pPr>
            <w:r w:rsidRPr="00682420">
              <w:rPr>
                <w:sz w:val="28"/>
                <w:szCs w:val="28"/>
              </w:rPr>
              <w:t>Most Worshipful Grandmaster Rideout visited Eagle Lodge on November 12</w:t>
            </w:r>
            <w:r w:rsidRPr="00682420">
              <w:rPr>
                <w:sz w:val="28"/>
                <w:szCs w:val="28"/>
                <w:vertAlign w:val="superscript"/>
              </w:rPr>
              <w:t>th</w:t>
            </w:r>
            <w:r w:rsidRPr="00682420">
              <w:rPr>
                <w:sz w:val="28"/>
                <w:szCs w:val="28"/>
              </w:rPr>
              <w:t xml:space="preserve"> to present our </w:t>
            </w:r>
          </w:p>
          <w:p w14:paraId="53CDB774" w14:textId="7281B531" w:rsidR="00682420" w:rsidRPr="00682420" w:rsidRDefault="00682420" w:rsidP="00682420">
            <w:pPr>
              <w:tabs>
                <w:tab w:val="left" w:pos="4665"/>
              </w:tabs>
              <w:rPr>
                <w:sz w:val="28"/>
                <w:szCs w:val="28"/>
              </w:rPr>
            </w:pPr>
            <w:r w:rsidRPr="00682420">
              <w:rPr>
                <w:sz w:val="28"/>
                <w:szCs w:val="28"/>
              </w:rPr>
              <w:t>very own Past</w:t>
            </w:r>
            <w:r>
              <w:rPr>
                <w:sz w:val="28"/>
                <w:szCs w:val="28"/>
              </w:rPr>
              <w:t xml:space="preserve"> </w:t>
            </w:r>
            <w:r w:rsidRPr="00682420">
              <w:rPr>
                <w:sz w:val="28"/>
                <w:szCs w:val="28"/>
              </w:rPr>
              <w:t xml:space="preserve">Grandmaster, MWB Speed Hallman, his </w:t>
            </w:r>
            <w:r w:rsidR="0036182C" w:rsidRPr="00682420">
              <w:rPr>
                <w:sz w:val="28"/>
                <w:szCs w:val="28"/>
              </w:rPr>
              <w:t>25-year</w:t>
            </w:r>
            <w:r w:rsidRPr="00682420">
              <w:rPr>
                <w:sz w:val="28"/>
                <w:szCs w:val="28"/>
              </w:rPr>
              <w:t xml:space="preserve"> service award</w:t>
            </w:r>
          </w:p>
          <w:p w14:paraId="2F9AF86B" w14:textId="77777777" w:rsidR="00682420" w:rsidRDefault="00682420" w:rsidP="00682420">
            <w:pPr>
              <w:tabs>
                <w:tab w:val="left" w:pos="4665"/>
              </w:tabs>
            </w:pPr>
          </w:p>
          <w:p w14:paraId="0C8A313D" w14:textId="77777777" w:rsidR="00682420" w:rsidRDefault="00682420" w:rsidP="00682420">
            <w:pPr>
              <w:tabs>
                <w:tab w:val="left" w:pos="4665"/>
              </w:tabs>
            </w:pPr>
          </w:p>
          <w:p w14:paraId="1C3EC350" w14:textId="77777777" w:rsidR="00682420" w:rsidRDefault="00682420" w:rsidP="00682420">
            <w:pPr>
              <w:tabs>
                <w:tab w:val="left" w:pos="4665"/>
              </w:tabs>
            </w:pPr>
          </w:p>
          <w:p w14:paraId="7247439F" w14:textId="5B7981FC" w:rsidR="00682420" w:rsidRPr="00682420" w:rsidRDefault="00682420" w:rsidP="00682420">
            <w:pPr>
              <w:tabs>
                <w:tab w:val="left" w:pos="4665"/>
              </w:tabs>
            </w:pPr>
            <w:r>
              <w:rPr>
                <w:noProof/>
              </w:rPr>
              <w:drawing>
                <wp:inline distT="0" distB="0" distL="0" distR="0" wp14:anchorId="5F7C8C4B" wp14:editId="481EFABA">
                  <wp:extent cx="6858000" cy="5143500"/>
                  <wp:effectExtent l="0" t="0" r="0" b="0"/>
                  <wp:docPr id="6" name="Picture 5" descr="May be an image of 3 people and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y be an image of 3 people and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0" cy="514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12C549" w14:textId="31534586" w:rsidR="004F444E" w:rsidRPr="004150AB" w:rsidRDefault="004F444E" w:rsidP="00A1010A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27"/>
          <w:szCs w:val="27"/>
        </w:rPr>
      </w:pPr>
    </w:p>
    <w:sectPr w:rsidR="004F444E" w:rsidRPr="004150AB" w:rsidSect="003F3C17">
      <w:headerReference w:type="default" r:id="rId17"/>
      <w:pgSz w:w="12240" w:h="15840" w:code="1"/>
      <w:pgMar w:top="1008" w:right="691" w:bottom="432" w:left="576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B134D" w14:textId="77777777" w:rsidR="00DC06CF" w:rsidRDefault="00DC06CF" w:rsidP="00D04819">
      <w:pPr>
        <w:spacing w:after="0" w:line="240" w:lineRule="auto"/>
      </w:pPr>
      <w:r>
        <w:separator/>
      </w:r>
    </w:p>
    <w:p w14:paraId="6A00584C" w14:textId="77777777" w:rsidR="00DC06CF" w:rsidRDefault="00DC06CF"/>
  </w:endnote>
  <w:endnote w:type="continuationSeparator" w:id="0">
    <w:p w14:paraId="31FD4E82" w14:textId="77777777" w:rsidR="00DC06CF" w:rsidRDefault="00DC06CF" w:rsidP="00D04819">
      <w:pPr>
        <w:spacing w:after="0" w:line="240" w:lineRule="auto"/>
      </w:pPr>
      <w:r>
        <w:continuationSeparator/>
      </w:r>
    </w:p>
    <w:p w14:paraId="5DB99629" w14:textId="77777777" w:rsidR="00DC06CF" w:rsidRDefault="00DC06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99C89F" w14:textId="77777777" w:rsidR="00DC06CF" w:rsidRDefault="00DC06CF" w:rsidP="00D04819">
      <w:pPr>
        <w:spacing w:after="0" w:line="240" w:lineRule="auto"/>
      </w:pPr>
      <w:r>
        <w:separator/>
      </w:r>
    </w:p>
    <w:p w14:paraId="79B27032" w14:textId="77777777" w:rsidR="00DC06CF" w:rsidRDefault="00DC06CF"/>
  </w:footnote>
  <w:footnote w:type="continuationSeparator" w:id="0">
    <w:p w14:paraId="579D0BCA" w14:textId="77777777" w:rsidR="00DC06CF" w:rsidRDefault="00DC06CF" w:rsidP="00D04819">
      <w:pPr>
        <w:spacing w:after="0" w:line="240" w:lineRule="auto"/>
      </w:pPr>
      <w:r>
        <w:continuationSeparator/>
      </w:r>
    </w:p>
    <w:p w14:paraId="3EDA233E" w14:textId="77777777" w:rsidR="00DC06CF" w:rsidRDefault="00DC06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05580361"/>
      <w:docPartObj>
        <w:docPartGallery w:val="Page Numbers (Top of Page)"/>
        <w:docPartUnique/>
      </w:docPartObj>
    </w:sdtPr>
    <w:sdtEndPr>
      <w:rPr>
        <w:noProof/>
        <w:color w:val="1F497D" w:themeColor="text2"/>
      </w:rPr>
    </w:sdtEndPr>
    <w:sdtContent>
      <w:p w14:paraId="1D0085E0" w14:textId="77777777" w:rsidR="00E1260A" w:rsidRPr="00E1260A" w:rsidRDefault="00E1260A">
        <w:pPr>
          <w:pStyle w:val="Header"/>
          <w:rPr>
            <w:color w:val="1F497D" w:themeColor="text2"/>
          </w:rPr>
        </w:pPr>
        <w:r w:rsidRPr="00E1260A">
          <w:rPr>
            <w:color w:val="1F497D" w:themeColor="text2"/>
          </w:rPr>
          <w:fldChar w:fldCharType="begin"/>
        </w:r>
        <w:r w:rsidRPr="00E1260A">
          <w:rPr>
            <w:color w:val="1F497D" w:themeColor="text2"/>
          </w:rPr>
          <w:instrText xml:space="preserve"> PAGE   \* MERGEFORMAT </w:instrText>
        </w:r>
        <w:r w:rsidRPr="00E1260A">
          <w:rPr>
            <w:color w:val="1F497D" w:themeColor="text2"/>
          </w:rPr>
          <w:fldChar w:fldCharType="separate"/>
        </w:r>
        <w:r w:rsidR="008E5E97">
          <w:rPr>
            <w:noProof/>
            <w:color w:val="1F497D" w:themeColor="text2"/>
          </w:rPr>
          <w:t>2</w:t>
        </w:r>
        <w:r w:rsidRPr="00E1260A">
          <w:rPr>
            <w:noProof/>
            <w:color w:val="1F497D" w:themeColor="text2"/>
          </w:rPr>
          <w:fldChar w:fldCharType="end"/>
        </w:r>
      </w:p>
    </w:sdtContent>
  </w:sdt>
  <w:p w14:paraId="381CB0AD" w14:textId="77777777" w:rsidR="00D04819" w:rsidRDefault="00D048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3A3325"/>
    <w:multiLevelType w:val="hybridMultilevel"/>
    <w:tmpl w:val="ECC61764"/>
    <w:lvl w:ilvl="0" w:tplc="74960BF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F210F0"/>
    <w:multiLevelType w:val="hybridMultilevel"/>
    <w:tmpl w:val="BF94316C"/>
    <w:lvl w:ilvl="0" w:tplc="0F3859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449454">
    <w:abstractNumId w:val="1"/>
  </w:num>
  <w:num w:numId="2" w16cid:durableId="1218274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883"/>
    <w:rsid w:val="00000181"/>
    <w:rsid w:val="00002A36"/>
    <w:rsid w:val="00005D3B"/>
    <w:rsid w:val="000217B1"/>
    <w:rsid w:val="00026654"/>
    <w:rsid w:val="00030A93"/>
    <w:rsid w:val="0003367A"/>
    <w:rsid w:val="00041D52"/>
    <w:rsid w:val="00042369"/>
    <w:rsid w:val="00042393"/>
    <w:rsid w:val="0004548C"/>
    <w:rsid w:val="0004768D"/>
    <w:rsid w:val="00047E02"/>
    <w:rsid w:val="00065E2A"/>
    <w:rsid w:val="00076ED4"/>
    <w:rsid w:val="0008061D"/>
    <w:rsid w:val="00086103"/>
    <w:rsid w:val="00095A3F"/>
    <w:rsid w:val="000A2C77"/>
    <w:rsid w:val="000B4BEB"/>
    <w:rsid w:val="000C2ED4"/>
    <w:rsid w:val="000C4EEA"/>
    <w:rsid w:val="000C6468"/>
    <w:rsid w:val="000D4A80"/>
    <w:rsid w:val="000D6DBD"/>
    <w:rsid w:val="000E0995"/>
    <w:rsid w:val="000E4F01"/>
    <w:rsid w:val="000F19F2"/>
    <w:rsid w:val="000F1A01"/>
    <w:rsid w:val="000F295A"/>
    <w:rsid w:val="000F547D"/>
    <w:rsid w:val="00102AE2"/>
    <w:rsid w:val="00104116"/>
    <w:rsid w:val="00106C5E"/>
    <w:rsid w:val="00121925"/>
    <w:rsid w:val="001459B7"/>
    <w:rsid w:val="001507A8"/>
    <w:rsid w:val="00151CFF"/>
    <w:rsid w:val="00153659"/>
    <w:rsid w:val="00160F4E"/>
    <w:rsid w:val="00161D2B"/>
    <w:rsid w:val="00164D7A"/>
    <w:rsid w:val="001708C9"/>
    <w:rsid w:val="00181186"/>
    <w:rsid w:val="00192068"/>
    <w:rsid w:val="001968C3"/>
    <w:rsid w:val="00196BA9"/>
    <w:rsid w:val="00197E32"/>
    <w:rsid w:val="001A1FBD"/>
    <w:rsid w:val="001B55C5"/>
    <w:rsid w:val="001C404F"/>
    <w:rsid w:val="001C73CF"/>
    <w:rsid w:val="001E1431"/>
    <w:rsid w:val="001E1B83"/>
    <w:rsid w:val="001E49DB"/>
    <w:rsid w:val="001E5275"/>
    <w:rsid w:val="001E592A"/>
    <w:rsid w:val="002001E5"/>
    <w:rsid w:val="002022AD"/>
    <w:rsid w:val="00203FF4"/>
    <w:rsid w:val="002071C9"/>
    <w:rsid w:val="0023068C"/>
    <w:rsid w:val="00236132"/>
    <w:rsid w:val="00237AE8"/>
    <w:rsid w:val="00240F23"/>
    <w:rsid w:val="00250F28"/>
    <w:rsid w:val="0026336D"/>
    <w:rsid w:val="0026457F"/>
    <w:rsid w:val="0026492A"/>
    <w:rsid w:val="0026663F"/>
    <w:rsid w:val="00277ECF"/>
    <w:rsid w:val="002814A1"/>
    <w:rsid w:val="00290ACF"/>
    <w:rsid w:val="00291553"/>
    <w:rsid w:val="0029481C"/>
    <w:rsid w:val="00295DF6"/>
    <w:rsid w:val="002B149E"/>
    <w:rsid w:val="002B52BD"/>
    <w:rsid w:val="002B7F36"/>
    <w:rsid w:val="002C19F2"/>
    <w:rsid w:val="002D1808"/>
    <w:rsid w:val="002D423E"/>
    <w:rsid w:val="002D6612"/>
    <w:rsid w:val="002E2F40"/>
    <w:rsid w:val="002E76DB"/>
    <w:rsid w:val="002F2178"/>
    <w:rsid w:val="002F6E0D"/>
    <w:rsid w:val="002F710F"/>
    <w:rsid w:val="002F72BD"/>
    <w:rsid w:val="00300FF1"/>
    <w:rsid w:val="00315EFF"/>
    <w:rsid w:val="003163C0"/>
    <w:rsid w:val="003217AC"/>
    <w:rsid w:val="00345523"/>
    <w:rsid w:val="003457F4"/>
    <w:rsid w:val="003500BE"/>
    <w:rsid w:val="00350C82"/>
    <w:rsid w:val="00353B0B"/>
    <w:rsid w:val="0035754D"/>
    <w:rsid w:val="0036182C"/>
    <w:rsid w:val="003624E6"/>
    <w:rsid w:val="0036479C"/>
    <w:rsid w:val="00370C9D"/>
    <w:rsid w:val="003718D1"/>
    <w:rsid w:val="00374FF9"/>
    <w:rsid w:val="00387088"/>
    <w:rsid w:val="00391B91"/>
    <w:rsid w:val="00395D9F"/>
    <w:rsid w:val="003A226F"/>
    <w:rsid w:val="003A790A"/>
    <w:rsid w:val="003B06C2"/>
    <w:rsid w:val="003B681F"/>
    <w:rsid w:val="003B6873"/>
    <w:rsid w:val="003C0603"/>
    <w:rsid w:val="003C0EFF"/>
    <w:rsid w:val="003C5633"/>
    <w:rsid w:val="003D15E5"/>
    <w:rsid w:val="003E18D5"/>
    <w:rsid w:val="003E4FA3"/>
    <w:rsid w:val="003F0D4E"/>
    <w:rsid w:val="003F2826"/>
    <w:rsid w:val="003F3C17"/>
    <w:rsid w:val="004150AB"/>
    <w:rsid w:val="00421154"/>
    <w:rsid w:val="00440BAF"/>
    <w:rsid w:val="00454A5B"/>
    <w:rsid w:val="004579EF"/>
    <w:rsid w:val="00460210"/>
    <w:rsid w:val="00460DE6"/>
    <w:rsid w:val="00473613"/>
    <w:rsid w:val="00475F58"/>
    <w:rsid w:val="00483673"/>
    <w:rsid w:val="0049245E"/>
    <w:rsid w:val="00495A08"/>
    <w:rsid w:val="004A338E"/>
    <w:rsid w:val="004B79A2"/>
    <w:rsid w:val="004D0772"/>
    <w:rsid w:val="004D1AFA"/>
    <w:rsid w:val="004D2F10"/>
    <w:rsid w:val="004D348B"/>
    <w:rsid w:val="004D7E13"/>
    <w:rsid w:val="004E34AB"/>
    <w:rsid w:val="004E6489"/>
    <w:rsid w:val="004F2A55"/>
    <w:rsid w:val="004F444E"/>
    <w:rsid w:val="00501F30"/>
    <w:rsid w:val="00505E59"/>
    <w:rsid w:val="00520B7E"/>
    <w:rsid w:val="00521B6A"/>
    <w:rsid w:val="005239BA"/>
    <w:rsid w:val="00542156"/>
    <w:rsid w:val="00542F37"/>
    <w:rsid w:val="005544B1"/>
    <w:rsid w:val="0055758D"/>
    <w:rsid w:val="005612AD"/>
    <w:rsid w:val="00567B8E"/>
    <w:rsid w:val="00575327"/>
    <w:rsid w:val="00580226"/>
    <w:rsid w:val="00582E88"/>
    <w:rsid w:val="0058303C"/>
    <w:rsid w:val="00590B3C"/>
    <w:rsid w:val="00595B03"/>
    <w:rsid w:val="005978B8"/>
    <w:rsid w:val="005A27BD"/>
    <w:rsid w:val="005A39C4"/>
    <w:rsid w:val="005A4635"/>
    <w:rsid w:val="005A678C"/>
    <w:rsid w:val="005B383C"/>
    <w:rsid w:val="005B5890"/>
    <w:rsid w:val="005C5911"/>
    <w:rsid w:val="005D02C6"/>
    <w:rsid w:val="005D0CD9"/>
    <w:rsid w:val="005D6AF3"/>
    <w:rsid w:val="005E6165"/>
    <w:rsid w:val="006130DB"/>
    <w:rsid w:val="006172EE"/>
    <w:rsid w:val="00623219"/>
    <w:rsid w:val="006263E1"/>
    <w:rsid w:val="00634AB8"/>
    <w:rsid w:val="006412AA"/>
    <w:rsid w:val="00642C04"/>
    <w:rsid w:val="00642CA0"/>
    <w:rsid w:val="00646BAE"/>
    <w:rsid w:val="00650FAF"/>
    <w:rsid w:val="00656844"/>
    <w:rsid w:val="00657B26"/>
    <w:rsid w:val="00666223"/>
    <w:rsid w:val="00667D08"/>
    <w:rsid w:val="00676209"/>
    <w:rsid w:val="00682420"/>
    <w:rsid w:val="006841B0"/>
    <w:rsid w:val="006909D1"/>
    <w:rsid w:val="00692E2D"/>
    <w:rsid w:val="006A5066"/>
    <w:rsid w:val="006A6094"/>
    <w:rsid w:val="006B0CC3"/>
    <w:rsid w:val="006B62FD"/>
    <w:rsid w:val="006D24E2"/>
    <w:rsid w:val="006E4974"/>
    <w:rsid w:val="00701222"/>
    <w:rsid w:val="00701356"/>
    <w:rsid w:val="00705F0E"/>
    <w:rsid w:val="007075B8"/>
    <w:rsid w:val="007126C0"/>
    <w:rsid w:val="00715FB8"/>
    <w:rsid w:val="00723704"/>
    <w:rsid w:val="00724E63"/>
    <w:rsid w:val="00727533"/>
    <w:rsid w:val="0074027E"/>
    <w:rsid w:val="0074071E"/>
    <w:rsid w:val="007456F9"/>
    <w:rsid w:val="007518AB"/>
    <w:rsid w:val="00770B04"/>
    <w:rsid w:val="00773234"/>
    <w:rsid w:val="00774293"/>
    <w:rsid w:val="00782DB8"/>
    <w:rsid w:val="007900AA"/>
    <w:rsid w:val="007A4E0C"/>
    <w:rsid w:val="007A77D4"/>
    <w:rsid w:val="007B737B"/>
    <w:rsid w:val="007C2B5D"/>
    <w:rsid w:val="007C3180"/>
    <w:rsid w:val="007D011D"/>
    <w:rsid w:val="007D3EBA"/>
    <w:rsid w:val="007D4AAF"/>
    <w:rsid w:val="007D5E33"/>
    <w:rsid w:val="007F29E1"/>
    <w:rsid w:val="0080211F"/>
    <w:rsid w:val="00803D00"/>
    <w:rsid w:val="0080437B"/>
    <w:rsid w:val="00805BF0"/>
    <w:rsid w:val="008113D1"/>
    <w:rsid w:val="008119CD"/>
    <w:rsid w:val="00817107"/>
    <w:rsid w:val="00821BA7"/>
    <w:rsid w:val="00821E2A"/>
    <w:rsid w:val="008251D5"/>
    <w:rsid w:val="0082783D"/>
    <w:rsid w:val="00831716"/>
    <w:rsid w:val="00833883"/>
    <w:rsid w:val="00843033"/>
    <w:rsid w:val="008555F9"/>
    <w:rsid w:val="00857AD4"/>
    <w:rsid w:val="00882D2C"/>
    <w:rsid w:val="00884F4B"/>
    <w:rsid w:val="00892611"/>
    <w:rsid w:val="00895F83"/>
    <w:rsid w:val="0089716F"/>
    <w:rsid w:val="00897F68"/>
    <w:rsid w:val="008A0018"/>
    <w:rsid w:val="008B51E3"/>
    <w:rsid w:val="008C3628"/>
    <w:rsid w:val="008D019D"/>
    <w:rsid w:val="008D2B66"/>
    <w:rsid w:val="008E5E97"/>
    <w:rsid w:val="008E5FF0"/>
    <w:rsid w:val="008E634F"/>
    <w:rsid w:val="008E6A33"/>
    <w:rsid w:val="00915D51"/>
    <w:rsid w:val="0092141A"/>
    <w:rsid w:val="00924CC6"/>
    <w:rsid w:val="00933FD2"/>
    <w:rsid w:val="00937D86"/>
    <w:rsid w:val="00940799"/>
    <w:rsid w:val="0094254E"/>
    <w:rsid w:val="00943A5B"/>
    <w:rsid w:val="00952695"/>
    <w:rsid w:val="00953120"/>
    <w:rsid w:val="00957DDD"/>
    <w:rsid w:val="009652C1"/>
    <w:rsid w:val="009660DB"/>
    <w:rsid w:val="009674AE"/>
    <w:rsid w:val="00980F77"/>
    <w:rsid w:val="009A2240"/>
    <w:rsid w:val="009A5AF6"/>
    <w:rsid w:val="009A6436"/>
    <w:rsid w:val="009B3DE0"/>
    <w:rsid w:val="009B46C1"/>
    <w:rsid w:val="009C0320"/>
    <w:rsid w:val="009C3BF9"/>
    <w:rsid w:val="009D6CD6"/>
    <w:rsid w:val="009E4F4F"/>
    <w:rsid w:val="00A1010A"/>
    <w:rsid w:val="00A314F0"/>
    <w:rsid w:val="00A332B2"/>
    <w:rsid w:val="00A50B83"/>
    <w:rsid w:val="00A51D31"/>
    <w:rsid w:val="00A53576"/>
    <w:rsid w:val="00A63A06"/>
    <w:rsid w:val="00A63D39"/>
    <w:rsid w:val="00A701B8"/>
    <w:rsid w:val="00A70B9E"/>
    <w:rsid w:val="00A71092"/>
    <w:rsid w:val="00A73146"/>
    <w:rsid w:val="00A917BC"/>
    <w:rsid w:val="00AA456E"/>
    <w:rsid w:val="00AA5F61"/>
    <w:rsid w:val="00AA60F2"/>
    <w:rsid w:val="00AA7044"/>
    <w:rsid w:val="00AB1DE5"/>
    <w:rsid w:val="00AB3077"/>
    <w:rsid w:val="00AC1544"/>
    <w:rsid w:val="00AE020E"/>
    <w:rsid w:val="00AE1483"/>
    <w:rsid w:val="00AE6700"/>
    <w:rsid w:val="00AE702E"/>
    <w:rsid w:val="00B01D23"/>
    <w:rsid w:val="00B02101"/>
    <w:rsid w:val="00B06B9B"/>
    <w:rsid w:val="00B14894"/>
    <w:rsid w:val="00B315A7"/>
    <w:rsid w:val="00B46872"/>
    <w:rsid w:val="00B47C56"/>
    <w:rsid w:val="00B54DA1"/>
    <w:rsid w:val="00B90056"/>
    <w:rsid w:val="00B90270"/>
    <w:rsid w:val="00B92D58"/>
    <w:rsid w:val="00B933E3"/>
    <w:rsid w:val="00B94372"/>
    <w:rsid w:val="00BA0F56"/>
    <w:rsid w:val="00BA2E28"/>
    <w:rsid w:val="00BA3894"/>
    <w:rsid w:val="00BA690E"/>
    <w:rsid w:val="00BB2045"/>
    <w:rsid w:val="00BB59A6"/>
    <w:rsid w:val="00BC07E4"/>
    <w:rsid w:val="00BC3C63"/>
    <w:rsid w:val="00BF4ED3"/>
    <w:rsid w:val="00BF5905"/>
    <w:rsid w:val="00C027F1"/>
    <w:rsid w:val="00C05E28"/>
    <w:rsid w:val="00C14D41"/>
    <w:rsid w:val="00C423E0"/>
    <w:rsid w:val="00C429CB"/>
    <w:rsid w:val="00C5080F"/>
    <w:rsid w:val="00C53FB1"/>
    <w:rsid w:val="00C63E77"/>
    <w:rsid w:val="00C65539"/>
    <w:rsid w:val="00C7131A"/>
    <w:rsid w:val="00C75A40"/>
    <w:rsid w:val="00C85B07"/>
    <w:rsid w:val="00C87FA8"/>
    <w:rsid w:val="00C9163F"/>
    <w:rsid w:val="00C91C87"/>
    <w:rsid w:val="00C9562F"/>
    <w:rsid w:val="00CA0CD2"/>
    <w:rsid w:val="00CA5E43"/>
    <w:rsid w:val="00CC06F1"/>
    <w:rsid w:val="00CC171A"/>
    <w:rsid w:val="00CC550B"/>
    <w:rsid w:val="00CC6959"/>
    <w:rsid w:val="00CD581F"/>
    <w:rsid w:val="00CF026B"/>
    <w:rsid w:val="00CF633E"/>
    <w:rsid w:val="00D0052B"/>
    <w:rsid w:val="00D0184F"/>
    <w:rsid w:val="00D04819"/>
    <w:rsid w:val="00D302E3"/>
    <w:rsid w:val="00D32D1F"/>
    <w:rsid w:val="00D34F93"/>
    <w:rsid w:val="00D37CE3"/>
    <w:rsid w:val="00D4306B"/>
    <w:rsid w:val="00D43D9E"/>
    <w:rsid w:val="00D536F9"/>
    <w:rsid w:val="00D64DA4"/>
    <w:rsid w:val="00D666A8"/>
    <w:rsid w:val="00D67437"/>
    <w:rsid w:val="00D86A5E"/>
    <w:rsid w:val="00D9292C"/>
    <w:rsid w:val="00D95CB6"/>
    <w:rsid w:val="00D9628A"/>
    <w:rsid w:val="00DA2DE1"/>
    <w:rsid w:val="00DA3C8F"/>
    <w:rsid w:val="00DA66C2"/>
    <w:rsid w:val="00DB03A6"/>
    <w:rsid w:val="00DC06CF"/>
    <w:rsid w:val="00DC0C8F"/>
    <w:rsid w:val="00DC1143"/>
    <w:rsid w:val="00DC7A69"/>
    <w:rsid w:val="00DD5917"/>
    <w:rsid w:val="00DD6F06"/>
    <w:rsid w:val="00DE7040"/>
    <w:rsid w:val="00DF2E67"/>
    <w:rsid w:val="00E07392"/>
    <w:rsid w:val="00E1260A"/>
    <w:rsid w:val="00E166D4"/>
    <w:rsid w:val="00E27458"/>
    <w:rsid w:val="00E3191B"/>
    <w:rsid w:val="00E321C3"/>
    <w:rsid w:val="00E45E99"/>
    <w:rsid w:val="00E47E72"/>
    <w:rsid w:val="00E559D9"/>
    <w:rsid w:val="00E570B4"/>
    <w:rsid w:val="00E65937"/>
    <w:rsid w:val="00E66A03"/>
    <w:rsid w:val="00E72B63"/>
    <w:rsid w:val="00E732D1"/>
    <w:rsid w:val="00E802DB"/>
    <w:rsid w:val="00E854BF"/>
    <w:rsid w:val="00E8672B"/>
    <w:rsid w:val="00E95688"/>
    <w:rsid w:val="00EA13AD"/>
    <w:rsid w:val="00EA6F2A"/>
    <w:rsid w:val="00EB3AA3"/>
    <w:rsid w:val="00EC332B"/>
    <w:rsid w:val="00ED3B43"/>
    <w:rsid w:val="00ED5824"/>
    <w:rsid w:val="00EE1A44"/>
    <w:rsid w:val="00EE332D"/>
    <w:rsid w:val="00EE3FA5"/>
    <w:rsid w:val="00EF06C0"/>
    <w:rsid w:val="00EF576E"/>
    <w:rsid w:val="00F046FA"/>
    <w:rsid w:val="00F06167"/>
    <w:rsid w:val="00F1639E"/>
    <w:rsid w:val="00F2728B"/>
    <w:rsid w:val="00F304D4"/>
    <w:rsid w:val="00F3083D"/>
    <w:rsid w:val="00F40EA3"/>
    <w:rsid w:val="00F511DC"/>
    <w:rsid w:val="00F51CB0"/>
    <w:rsid w:val="00F54ED4"/>
    <w:rsid w:val="00F54F64"/>
    <w:rsid w:val="00F61698"/>
    <w:rsid w:val="00F6170F"/>
    <w:rsid w:val="00F62C24"/>
    <w:rsid w:val="00F77A5A"/>
    <w:rsid w:val="00F8099A"/>
    <w:rsid w:val="00F82F83"/>
    <w:rsid w:val="00F87D72"/>
    <w:rsid w:val="00F916F5"/>
    <w:rsid w:val="00F9585D"/>
    <w:rsid w:val="00FC4F15"/>
    <w:rsid w:val="00FC6C12"/>
    <w:rsid w:val="00FD11D6"/>
    <w:rsid w:val="00FD6BCC"/>
    <w:rsid w:val="00FE0079"/>
    <w:rsid w:val="00FE42AD"/>
    <w:rsid w:val="00FE6F23"/>
    <w:rsid w:val="00FF2DAB"/>
    <w:rsid w:val="00FF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D2289C6"/>
  <w15:chartTrackingRefBased/>
  <w15:docId w15:val="{BF667CA1-6CCA-401A-B580-3C2870D7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1F497D" w:themeColor="text2"/>
        <w:lang w:val="en-US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6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905"/>
    <w:rPr>
      <w:sz w:val="24"/>
    </w:rPr>
  </w:style>
  <w:style w:type="paragraph" w:styleId="Heading1">
    <w:name w:val="heading 1"/>
    <w:basedOn w:val="Normal"/>
    <w:link w:val="Heading1Char"/>
    <w:uiPriority w:val="6"/>
    <w:qFormat/>
    <w:rsid w:val="009B46C1"/>
    <w:pPr>
      <w:keepNext/>
      <w:keepLines/>
      <w:spacing w:after="100" w:line="240" w:lineRule="auto"/>
      <w:outlineLvl w:val="0"/>
    </w:pPr>
    <w:rPr>
      <w:rFonts w:asciiTheme="majorHAnsi" w:eastAsiaTheme="majorEastAsia" w:hAnsiTheme="majorHAnsi" w:cstheme="majorBidi"/>
      <w:b/>
      <w:color w:val="4F81BD" w:themeColor="accent1"/>
      <w:sz w:val="44"/>
      <w:szCs w:val="32"/>
    </w:rPr>
  </w:style>
  <w:style w:type="paragraph" w:styleId="Heading2">
    <w:name w:val="heading 2"/>
    <w:basedOn w:val="Normal"/>
    <w:link w:val="Heading2Char"/>
    <w:uiPriority w:val="7"/>
    <w:qFormat/>
    <w:rsid w:val="00843033"/>
    <w:pPr>
      <w:keepNext/>
      <w:keepLines/>
      <w:spacing w:before="280" w:line="240" w:lineRule="auto"/>
      <w:contextualSpacing/>
      <w:outlineLvl w:val="1"/>
    </w:pPr>
    <w:rPr>
      <w:rFonts w:asciiTheme="majorHAnsi" w:eastAsiaTheme="majorEastAsia" w:hAnsiTheme="majorHAnsi" w:cstheme="majorBidi"/>
      <w:bCs/>
      <w:color w:val="4F81BD" w:themeColor="accent1"/>
      <w:sz w:val="34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2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link w:val="Heading4Char"/>
    <w:uiPriority w:val="9"/>
    <w:semiHidden/>
    <w:unhideWhenUsed/>
    <w:rsid w:val="009526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95269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9526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95269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4F81BD" w:themeColor="accent1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95269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i/>
      <w:color w:val="4F81BD" w:themeColor="accent1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9526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4F81BD" w:themeColor="accent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CC06F1"/>
    <w:pPr>
      <w:spacing w:line="240" w:lineRule="auto"/>
      <w:contextualSpacing/>
    </w:pPr>
    <w:rPr>
      <w:rFonts w:asciiTheme="majorHAnsi" w:eastAsiaTheme="majorEastAsia" w:hAnsiTheme="majorHAnsi" w:cstheme="majorBidi"/>
      <w:b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CC06F1"/>
    <w:rPr>
      <w:rFonts w:asciiTheme="majorHAnsi" w:eastAsiaTheme="majorEastAsia" w:hAnsiTheme="majorHAnsi" w:cstheme="majorBidi"/>
      <w:b/>
      <w:kern w:val="28"/>
      <w:sz w:val="96"/>
      <w:szCs w:val="56"/>
    </w:rPr>
  </w:style>
  <w:style w:type="paragraph" w:styleId="Subtitle">
    <w:name w:val="Subtitle"/>
    <w:basedOn w:val="Normal"/>
    <w:link w:val="SubtitleChar"/>
    <w:uiPriority w:val="2"/>
    <w:qFormat/>
    <w:rsid w:val="003E18D5"/>
    <w:pPr>
      <w:numPr>
        <w:ilvl w:val="1"/>
      </w:numPr>
      <w:spacing w:after="60" w:line="240" w:lineRule="auto"/>
      <w:contextualSpacing/>
    </w:pPr>
    <w:rPr>
      <w:rFonts w:asciiTheme="majorHAnsi" w:eastAsiaTheme="minorEastAsia" w:hAnsiTheme="majorHAnsi"/>
      <w:b/>
      <w:color w:val="FFFFFF" w:themeColor="background1"/>
      <w:sz w:val="38"/>
      <w:szCs w:val="22"/>
    </w:rPr>
  </w:style>
  <w:style w:type="character" w:customStyle="1" w:styleId="SubtitleChar">
    <w:name w:val="Subtitle Char"/>
    <w:basedOn w:val="DefaultParagraphFont"/>
    <w:link w:val="Subtitle"/>
    <w:uiPriority w:val="2"/>
    <w:rsid w:val="003E18D5"/>
    <w:rPr>
      <w:rFonts w:asciiTheme="majorHAnsi" w:eastAsiaTheme="minorEastAsia" w:hAnsiTheme="majorHAnsi"/>
      <w:b/>
      <w:color w:val="FFFFFF" w:themeColor="background1"/>
      <w:sz w:val="38"/>
      <w:szCs w:val="22"/>
    </w:rPr>
  </w:style>
  <w:style w:type="character" w:customStyle="1" w:styleId="Heading1Char">
    <w:name w:val="Heading 1 Char"/>
    <w:basedOn w:val="DefaultParagraphFont"/>
    <w:link w:val="Heading1"/>
    <w:uiPriority w:val="6"/>
    <w:rsid w:val="009B46C1"/>
    <w:rPr>
      <w:rFonts w:asciiTheme="majorHAnsi" w:eastAsiaTheme="majorEastAsia" w:hAnsiTheme="majorHAnsi" w:cstheme="majorBidi"/>
      <w:b/>
      <w:color w:val="4F81BD" w:themeColor="accent1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7"/>
    <w:rsid w:val="00843033"/>
    <w:rPr>
      <w:rFonts w:asciiTheme="majorHAnsi" w:eastAsiaTheme="majorEastAsia" w:hAnsiTheme="majorHAnsi" w:cstheme="majorBidi"/>
      <w:bCs/>
      <w:color w:val="4F81BD" w:themeColor="accent1"/>
      <w:sz w:val="3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695"/>
    <w:rPr>
      <w:rFonts w:asciiTheme="majorHAnsi" w:eastAsiaTheme="majorEastAsia" w:hAnsiTheme="majorHAnsi" w:cstheme="majorBidi"/>
      <w:b/>
      <w:i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695"/>
    <w:rPr>
      <w:rFonts w:asciiTheme="majorHAnsi" w:eastAsiaTheme="majorEastAsia" w:hAnsiTheme="majorHAnsi" w:cstheme="majorBidi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695"/>
    <w:rPr>
      <w:rFonts w:asciiTheme="majorHAnsi" w:eastAsiaTheme="majorEastAsia" w:hAnsiTheme="majorHAnsi" w:cstheme="majorBidi"/>
      <w:i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695"/>
    <w:rPr>
      <w:rFonts w:asciiTheme="majorHAnsi" w:eastAsiaTheme="majorEastAsia" w:hAnsiTheme="majorHAnsi" w:cstheme="majorBidi"/>
      <w:b/>
      <w:iCs/>
      <w:color w:val="4F81BD" w:themeColor="accen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695"/>
    <w:rPr>
      <w:rFonts w:asciiTheme="majorHAnsi" w:eastAsiaTheme="majorEastAsia" w:hAnsiTheme="majorHAnsi" w:cstheme="majorBidi"/>
      <w:b/>
      <w:i/>
      <w:color w:val="4F81BD" w:themeColor="accent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695"/>
    <w:rPr>
      <w:rFonts w:asciiTheme="majorHAnsi" w:eastAsiaTheme="majorEastAsia" w:hAnsiTheme="majorHAnsi" w:cstheme="majorBidi"/>
      <w:iCs/>
      <w:color w:val="4F81BD" w:themeColor="accent1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952695"/>
    <w:rPr>
      <w:i/>
      <w:iCs/>
      <w:color w:val="1F497D" w:themeColor="text2"/>
    </w:rPr>
  </w:style>
  <w:style w:type="character" w:styleId="Emphasis">
    <w:name w:val="Emphasis"/>
    <w:basedOn w:val="DefaultParagraphFont"/>
    <w:uiPriority w:val="20"/>
    <w:semiHidden/>
    <w:unhideWhenUsed/>
    <w:qFormat/>
    <w:rsid w:val="00952695"/>
    <w:rPr>
      <w:b/>
      <w:i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952695"/>
    <w:rPr>
      <w:b/>
      <w:i/>
      <w:iCs/>
      <w:color w:val="1F497D" w:themeColor="text2"/>
    </w:rPr>
  </w:style>
  <w:style w:type="character" w:styleId="Strong">
    <w:name w:val="Strong"/>
    <w:basedOn w:val="DefaultParagraphFont"/>
    <w:uiPriority w:val="22"/>
    <w:semiHidden/>
    <w:unhideWhenUsed/>
    <w:qFormat/>
    <w:rsid w:val="00952695"/>
    <w:rPr>
      <w:b w:val="0"/>
      <w:bCs/>
      <w:i w:val="0"/>
      <w:caps/>
      <w:smallCaps w:val="0"/>
    </w:rPr>
  </w:style>
  <w:style w:type="paragraph" w:styleId="Quote">
    <w:name w:val="Quote"/>
    <w:basedOn w:val="Normal"/>
    <w:next w:val="Normal"/>
    <w:link w:val="QuoteChar"/>
    <w:uiPriority w:val="13"/>
    <w:qFormat/>
    <w:rsid w:val="00076ED4"/>
    <w:pPr>
      <w:pBdr>
        <w:top w:val="single" w:sz="18" w:space="14" w:color="4F81BD" w:themeColor="accent1"/>
        <w:bottom w:val="single" w:sz="18" w:space="14" w:color="4F81BD" w:themeColor="accent1"/>
      </w:pBdr>
      <w:spacing w:before="300" w:after="300" w:line="360" w:lineRule="auto"/>
    </w:pPr>
    <w:rPr>
      <w:i/>
      <w:iCs/>
      <w:color w:val="4F81BD" w:themeColor="accent1"/>
      <w:sz w:val="28"/>
    </w:rPr>
  </w:style>
  <w:style w:type="character" w:customStyle="1" w:styleId="QuoteChar">
    <w:name w:val="Quote Char"/>
    <w:basedOn w:val="DefaultParagraphFont"/>
    <w:link w:val="Quote"/>
    <w:uiPriority w:val="13"/>
    <w:rsid w:val="00076ED4"/>
    <w:rPr>
      <w:i/>
      <w:iCs/>
      <w:color w:val="4F81BD" w:themeColor="accent1"/>
      <w:sz w:val="28"/>
    </w:rPr>
  </w:style>
  <w:style w:type="paragraph" w:styleId="IntenseQuote">
    <w:name w:val="Intense Quote"/>
    <w:basedOn w:val="Normal"/>
    <w:link w:val="IntenseQuoteChar"/>
    <w:uiPriority w:val="30"/>
    <w:semiHidden/>
    <w:unhideWhenUsed/>
    <w:qFormat/>
    <w:rsid w:val="00345523"/>
    <w:pPr>
      <w:shd w:val="clear" w:color="auto" w:fill="C0504D" w:themeFill="accent2"/>
      <w:spacing w:before="360" w:after="360"/>
    </w:pPr>
    <w:rPr>
      <w:b/>
      <w:i/>
      <w:iCs/>
      <w:color w:val="FFFFFF" w:themeColor="background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45523"/>
    <w:rPr>
      <w:b/>
      <w:i/>
      <w:iCs/>
      <w:color w:val="FFFFFF" w:themeColor="background1"/>
      <w:sz w:val="28"/>
      <w:shd w:val="clear" w:color="auto" w:fill="C0504D" w:themeFill="accent2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34F93"/>
    <w:rPr>
      <w:caps/>
      <w:smallCaps w:val="0"/>
      <w:color w:val="4F81BD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D9628A"/>
    <w:rPr>
      <w:b/>
      <w:bCs/>
      <w:caps/>
      <w:smallCaps w:val="0"/>
      <w:color w:val="4F81BD" w:themeColor="accent1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D9628A"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uiPriority w:val="11"/>
    <w:qFormat/>
    <w:rsid w:val="00BF5905"/>
    <w:pPr>
      <w:spacing w:after="340" w:line="240" w:lineRule="auto"/>
      <w:contextualSpacing/>
    </w:pPr>
    <w:rPr>
      <w:i/>
      <w:iCs/>
      <w:color w:val="9BBB59" w:themeColor="accent3"/>
      <w:sz w:val="22"/>
      <w:szCs w:val="18"/>
    </w:rPr>
  </w:style>
  <w:style w:type="paragraph" w:customStyle="1" w:styleId="BlockHeading2">
    <w:name w:val="Block Heading 2"/>
    <w:basedOn w:val="Normal"/>
    <w:uiPriority w:val="15"/>
    <w:qFormat/>
    <w:rsid w:val="00E1260A"/>
    <w:pPr>
      <w:spacing w:after="50" w:line="240" w:lineRule="auto"/>
    </w:pPr>
    <w:rPr>
      <w:color w:val="FFFFFF" w:themeColor="background1"/>
      <w:sz w:val="28"/>
    </w:rPr>
  </w:style>
  <w:style w:type="paragraph" w:styleId="TOCHeading">
    <w:name w:val="TOC Heading"/>
    <w:basedOn w:val="Heading1"/>
    <w:uiPriority w:val="39"/>
    <w:semiHidden/>
    <w:unhideWhenUsed/>
    <w:qFormat/>
    <w:rsid w:val="003624E6"/>
    <w:pPr>
      <w:outlineLvl w:val="9"/>
    </w:pPr>
  </w:style>
  <w:style w:type="paragraph" w:customStyle="1" w:styleId="Image">
    <w:name w:val="Image"/>
    <w:basedOn w:val="Normal"/>
    <w:uiPriority w:val="10"/>
    <w:qFormat/>
    <w:rsid w:val="008B51E3"/>
    <w:pPr>
      <w:spacing w:before="340" w:after="210" w:line="240" w:lineRule="auto"/>
    </w:pPr>
  </w:style>
  <w:style w:type="paragraph" w:customStyle="1" w:styleId="Question">
    <w:name w:val="Question"/>
    <w:basedOn w:val="Normal"/>
    <w:uiPriority w:val="12"/>
    <w:qFormat/>
    <w:rsid w:val="00843033"/>
    <w:pPr>
      <w:spacing w:after="120" w:line="240" w:lineRule="auto"/>
    </w:pPr>
    <w:rPr>
      <w:bCs/>
      <w:sz w:val="28"/>
    </w:rPr>
  </w:style>
  <w:style w:type="table" w:styleId="TableGrid">
    <w:name w:val="Table Grid"/>
    <w:basedOn w:val="TableNormal"/>
    <w:uiPriority w:val="39"/>
    <w:rsid w:val="00364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link w:val="DateChar"/>
    <w:uiPriority w:val="3"/>
    <w:qFormat/>
    <w:rsid w:val="003457F4"/>
    <w:pPr>
      <w:spacing w:after="0" w:line="240" w:lineRule="auto"/>
    </w:pPr>
    <w:rPr>
      <w:color w:val="632423" w:themeColor="accent2" w:themeShade="80"/>
    </w:rPr>
  </w:style>
  <w:style w:type="character" w:customStyle="1" w:styleId="DateChar">
    <w:name w:val="Date Char"/>
    <w:basedOn w:val="DefaultParagraphFont"/>
    <w:link w:val="Date"/>
    <w:uiPriority w:val="3"/>
    <w:rsid w:val="003457F4"/>
    <w:rPr>
      <w:color w:val="632423" w:themeColor="accent2" w:themeShade="80"/>
      <w:sz w:val="24"/>
    </w:rPr>
  </w:style>
  <w:style w:type="paragraph" w:customStyle="1" w:styleId="BlockHeading">
    <w:name w:val="Block Heading"/>
    <w:basedOn w:val="Normal"/>
    <w:uiPriority w:val="4"/>
    <w:qFormat/>
    <w:rsid w:val="003E18D5"/>
    <w:pPr>
      <w:spacing w:after="140" w:line="240" w:lineRule="auto"/>
    </w:pPr>
    <w:rPr>
      <w:rFonts w:asciiTheme="majorHAnsi" w:hAnsiTheme="majorHAnsi"/>
      <w:b/>
      <w:color w:val="FFFFFF" w:themeColor="background1"/>
      <w:sz w:val="32"/>
    </w:rPr>
  </w:style>
  <w:style w:type="paragraph" w:styleId="BlockText">
    <w:name w:val="Block Text"/>
    <w:basedOn w:val="Normal"/>
    <w:uiPriority w:val="5"/>
    <w:qFormat/>
    <w:rsid w:val="003E18D5"/>
    <w:pPr>
      <w:spacing w:after="120" w:line="240" w:lineRule="auto"/>
    </w:pPr>
    <w:rPr>
      <w:rFonts w:eastAsiaTheme="minorEastAsia"/>
      <w:iCs/>
      <w:color w:val="9BBB59" w:themeColor="accent3"/>
      <w:sz w:val="28"/>
    </w:rPr>
  </w:style>
  <w:style w:type="table" w:styleId="GridTable1Light">
    <w:name w:val="Grid Table 1 Light"/>
    <w:basedOn w:val="TableNormal"/>
    <w:uiPriority w:val="46"/>
    <w:rsid w:val="00B9027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qFormat/>
    <w:rsid w:val="008555F9"/>
    <w:pPr>
      <w:spacing w:after="0" w:line="240" w:lineRule="auto"/>
    </w:pPr>
    <w:rPr>
      <w:b/>
      <w:color w:val="0F243E" w:themeColor="text2" w:themeShade="80"/>
    </w:rPr>
  </w:style>
  <w:style w:type="character" w:customStyle="1" w:styleId="HeaderChar">
    <w:name w:val="Header Char"/>
    <w:basedOn w:val="DefaultParagraphFont"/>
    <w:link w:val="Header"/>
    <w:uiPriority w:val="99"/>
    <w:rsid w:val="00CF633E"/>
    <w:rPr>
      <w:b/>
      <w:color w:val="0F243E" w:themeColor="text2" w:themeShade="80"/>
    </w:rPr>
  </w:style>
  <w:style w:type="paragraph" w:styleId="Footer">
    <w:name w:val="footer"/>
    <w:basedOn w:val="Normal"/>
    <w:link w:val="FooterChar"/>
    <w:uiPriority w:val="99"/>
    <w:unhideWhenUsed/>
    <w:qFormat/>
    <w:rsid w:val="008555F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5F9"/>
  </w:style>
  <w:style w:type="paragraph" w:customStyle="1" w:styleId="Answer">
    <w:name w:val="Answer"/>
    <w:basedOn w:val="Normal"/>
    <w:uiPriority w:val="13"/>
    <w:qFormat/>
    <w:rsid w:val="00843033"/>
    <w:pPr>
      <w:spacing w:after="0" w:line="240" w:lineRule="auto"/>
    </w:pPr>
    <w:rPr>
      <w:bCs/>
    </w:rPr>
  </w:style>
  <w:style w:type="character" w:styleId="PlaceholderText">
    <w:name w:val="Placeholder Text"/>
    <w:basedOn w:val="DefaultParagraphFont"/>
    <w:uiPriority w:val="99"/>
    <w:unhideWhenUsed/>
    <w:rsid w:val="009A643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7361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613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2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415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9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243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642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2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586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7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03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10115">
                  <w:marLeft w:val="-255"/>
                  <w:marRight w:val="-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91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99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10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348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27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22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32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806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658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52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089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9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7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146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4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13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2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09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6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30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2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09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2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310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1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8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2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3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2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3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4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2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7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5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89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2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55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5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3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2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5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4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7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5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1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9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2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7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4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66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5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90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773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7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0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84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0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7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arryid@gmail.com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Eaglelodge19@gmail.com" TargetMode="External"/><Relationship Id="rId1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m\AppData\Roaming\Microsoft\Templates\Newsletter%20(bold).dotx" TargetMode="Externa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4">
      <a:majorFont>
        <a:latin typeface="Gill Sans M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C5AE0-5431-43FC-95FA-F1801547E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Newsletter (bold).dotx</Template>
  <TotalTime>59</TotalTime>
  <Pages>8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Walker</dc:creator>
  <cp:keywords/>
  <dc:description/>
  <cp:lastModifiedBy>Tim Walker</cp:lastModifiedBy>
  <cp:revision>5</cp:revision>
  <cp:lastPrinted>2023-12-29T18:12:00Z</cp:lastPrinted>
  <dcterms:created xsi:type="dcterms:W3CDTF">2024-12-11T15:14:00Z</dcterms:created>
  <dcterms:modified xsi:type="dcterms:W3CDTF">2024-12-11T16:22:00Z</dcterms:modified>
</cp:coreProperties>
</file>