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303" w:type="pct"/>
        <w:tblInd w:w="-5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First table is the layout table for the first page, second table is the layout table for the second page"/>
      </w:tblPr>
      <w:tblGrid>
        <w:gridCol w:w="3722"/>
        <w:gridCol w:w="7916"/>
      </w:tblGrid>
      <w:tr w:rsidR="007B737B" w:rsidRPr="00F8099A" w14:paraId="6FF42F87" w14:textId="77777777" w:rsidTr="00BF5905">
        <w:trPr>
          <w:trHeight w:val="14031"/>
        </w:trPr>
        <w:tc>
          <w:tcPr>
            <w:tcW w:w="3722" w:type="dxa"/>
            <w:shd w:val="clear" w:color="auto" w:fill="1F497D" w:themeFill="text2"/>
          </w:tcPr>
          <w:tbl>
            <w:tblPr>
              <w:tblStyle w:val="TableGrid"/>
              <w:tblW w:w="4021" w:type="pct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24" w:space="0" w:color="FBD4B4" w:themeColor="accent6" w:themeTint="66"/>
                <w:insideV w:val="single" w:sz="24" w:space="0" w:color="FBD4B4" w:themeColor="accent6" w:themeTint="66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Sidebar layout table"/>
            </w:tblPr>
            <w:tblGrid>
              <w:gridCol w:w="2993"/>
            </w:tblGrid>
            <w:tr w:rsidR="007B737B" w:rsidRPr="00F8099A" w14:paraId="7D388338" w14:textId="77777777" w:rsidTr="00DA3C8F">
              <w:trPr>
                <w:trHeight w:val="119"/>
                <w:jc w:val="center"/>
              </w:trPr>
              <w:tc>
                <w:tcPr>
                  <w:tcW w:w="2993" w:type="dxa"/>
                  <w:tcBorders>
                    <w:top w:val="nil"/>
                    <w:bottom w:val="single" w:sz="24" w:space="0" w:color="FFFFFF" w:themeColor="background1"/>
                  </w:tcBorders>
                  <w:tcMar>
                    <w:top w:w="331" w:type="dxa"/>
                    <w:bottom w:w="144" w:type="dxa"/>
                  </w:tcMar>
                </w:tcPr>
                <w:p w14:paraId="26B4B2B5" w14:textId="48DCA1E5" w:rsidR="00DA3C8F" w:rsidRPr="00DA3C8F" w:rsidRDefault="00DA3C8F" w:rsidP="00DA3C8F"/>
              </w:tc>
            </w:tr>
            <w:tr w:rsidR="007B737B" w:rsidRPr="00F8099A" w14:paraId="6D9D95CA" w14:textId="77777777" w:rsidTr="00DA3C8F">
              <w:trPr>
                <w:trHeight w:val="2757"/>
                <w:jc w:val="center"/>
              </w:trPr>
              <w:tc>
                <w:tcPr>
                  <w:tcW w:w="2993" w:type="dxa"/>
                  <w:tcBorders>
                    <w:top w:val="single" w:sz="24" w:space="0" w:color="FFFFFF" w:themeColor="background1"/>
                  </w:tcBorders>
                  <w:tcMar>
                    <w:top w:w="288" w:type="dxa"/>
                  </w:tcMar>
                </w:tcPr>
                <w:p w14:paraId="17185707" w14:textId="4F7625A1" w:rsidR="00D37CE3" w:rsidRDefault="00DA3C8F" w:rsidP="00DA3C8F">
                  <w:pPr>
                    <w:pStyle w:val="BlockHeading"/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028E6437" wp14:editId="6E08D57F">
                        <wp:extent cx="1770236" cy="1314450"/>
                        <wp:effectExtent l="0" t="0" r="1905" b="0"/>
                        <wp:docPr id="2" name="Picture 1" descr="Provided by Faceboo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Provided by Faceboo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1796070" cy="13336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A49A44C" w14:textId="29B19780" w:rsidR="001E1B83" w:rsidRPr="001E1B83" w:rsidRDefault="001E1B83" w:rsidP="001E1B83">
                  <w:pPr>
                    <w:pStyle w:val="Caption"/>
                    <w:tabs>
                      <w:tab w:val="center" w:pos="3619"/>
                    </w:tabs>
                    <w:spacing w:before="240"/>
                    <w:jc w:val="center"/>
                    <w:rPr>
                      <w:b/>
                      <w:bCs/>
                      <w:color w:val="FFFF00"/>
                      <w:sz w:val="18"/>
                    </w:rPr>
                  </w:pPr>
                  <w:r w:rsidRPr="001E1B83">
                    <w:rPr>
                      <w:b/>
                      <w:bCs/>
                      <w:color w:val="FFFF00"/>
                      <w:sz w:val="18"/>
                    </w:rPr>
                    <w:t>Historic Eagle Lodge</w:t>
                  </w:r>
                </w:p>
                <w:p w14:paraId="67A98699" w14:textId="5630ECA5" w:rsidR="007B737B" w:rsidRPr="00F8099A" w:rsidRDefault="007B737B" w:rsidP="00BF5905">
                  <w:pPr>
                    <w:pStyle w:val="BlockText"/>
                  </w:pPr>
                </w:p>
              </w:tc>
            </w:tr>
          </w:tbl>
          <w:p w14:paraId="2750A837" w14:textId="541BA1F0" w:rsidR="00DA3C8F" w:rsidRDefault="00DA3C8F" w:rsidP="00DA3C8F">
            <w:pPr>
              <w:pStyle w:val="Subtitl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 Officers</w:t>
            </w:r>
          </w:p>
          <w:p w14:paraId="6899E182" w14:textId="510426C8" w:rsidR="00DA3C8F" w:rsidRPr="00DA3C8F" w:rsidRDefault="00DA3C8F" w:rsidP="00DA3C8F">
            <w:pPr>
              <w:pStyle w:val="Subtitle"/>
              <w:jc w:val="center"/>
              <w:rPr>
                <w:sz w:val="20"/>
                <w:szCs w:val="20"/>
              </w:rPr>
            </w:pPr>
            <w:r w:rsidRPr="00DA3C8F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22D7DEB1" wp14:editId="4E86ED30">
                      <wp:extent cx="1661375" cy="0"/>
                      <wp:effectExtent l="0" t="0" r="0" b="0"/>
                      <wp:docPr id="1250398050" name="Straight Connector 1250398050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7ED9FD47" id="Straight Connector 1250398050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3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" strokecolor="window" strokeweight="2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726D1D61" w14:textId="77777777" w:rsidR="00DA3C8F" w:rsidRPr="0049245E" w:rsidRDefault="00DA3C8F" w:rsidP="00DA3C8F">
            <w:pPr>
              <w:pStyle w:val="Subtitle"/>
              <w:jc w:val="center"/>
              <w:rPr>
                <w:sz w:val="10"/>
                <w:szCs w:val="10"/>
              </w:rPr>
            </w:pPr>
          </w:p>
          <w:p w14:paraId="5F0CF451" w14:textId="77777777" w:rsidR="00DA3C8F" w:rsidRPr="007A4E0C" w:rsidRDefault="00DA3C8F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Tim Walker - Master</w:t>
            </w:r>
          </w:p>
          <w:p w14:paraId="0F05BECA" w14:textId="04A5358D" w:rsidR="00DA3C8F" w:rsidRPr="00DC0C8F" w:rsidRDefault="00DA3C8F" w:rsidP="00DA3C8F">
            <w:pPr>
              <w:pStyle w:val="BlockText"/>
              <w:tabs>
                <w:tab w:val="right" w:pos="2977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336-516-2271</w:t>
            </w:r>
          </w:p>
          <w:p w14:paraId="6A750C6B" w14:textId="77777777" w:rsidR="00DA3C8F" w:rsidRPr="007A4E0C" w:rsidRDefault="00DA3C8F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Joe Crane – Sen. Warden</w:t>
            </w:r>
          </w:p>
          <w:p w14:paraId="276A5830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919-593-1177</w:t>
            </w:r>
          </w:p>
          <w:p w14:paraId="35C5F1D2" w14:textId="77777777" w:rsidR="00DA3C8F" w:rsidRPr="007A4E0C" w:rsidRDefault="00DA3C8F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Michael Verville – Jr. Warden</w:t>
            </w:r>
          </w:p>
          <w:p w14:paraId="05DACA9A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919-278-0520</w:t>
            </w:r>
          </w:p>
          <w:p w14:paraId="4168D2D4" w14:textId="34A2226B" w:rsidR="001E1B83" w:rsidRPr="007A4E0C" w:rsidRDefault="001E1B8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7A4E0C">
              <w:rPr>
                <w:b/>
                <w:bCs/>
                <w:color w:val="FFFFFF" w:themeColor="background1"/>
                <w:sz w:val="16"/>
                <w:szCs w:val="16"/>
              </w:rPr>
              <w:t>Ken Fath – Senior Deacon</w:t>
            </w:r>
          </w:p>
          <w:p w14:paraId="309CC871" w14:textId="0CB0C323" w:rsidR="001E1B83" w:rsidRPr="007A4E0C" w:rsidRDefault="001E1B8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7A4E0C">
              <w:rPr>
                <w:b/>
                <w:bCs/>
                <w:color w:val="FFFFFF" w:themeColor="background1"/>
                <w:sz w:val="16"/>
                <w:szCs w:val="16"/>
              </w:rPr>
              <w:t>Bronte Thompson – Junior Deacon</w:t>
            </w:r>
          </w:p>
          <w:p w14:paraId="7FD912C0" w14:textId="0E2D244E" w:rsidR="001E1B83" w:rsidRPr="007A4E0C" w:rsidRDefault="00460210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>Jason Ross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 xml:space="preserve"> – </w:t>
            </w:r>
            <w:r>
              <w:rPr>
                <w:b/>
                <w:bCs/>
                <w:color w:val="FFFFFF" w:themeColor="background1"/>
                <w:sz w:val="16"/>
                <w:szCs w:val="16"/>
              </w:rPr>
              <w:t>Chaplain</w:t>
            </w:r>
          </w:p>
          <w:p w14:paraId="3165FEFA" w14:textId="0642A3CC" w:rsidR="001E1B83" w:rsidRPr="007A4E0C" w:rsidRDefault="00DC114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 xml:space="preserve">WB </w:t>
            </w:r>
            <w:r w:rsidR="00460210">
              <w:rPr>
                <w:b/>
                <w:bCs/>
                <w:color w:val="FFFFFF" w:themeColor="background1"/>
                <w:sz w:val="16"/>
                <w:szCs w:val="16"/>
              </w:rPr>
              <w:t>Barry Deutsch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C87FA8" w:rsidRPr="007A4E0C">
              <w:rPr>
                <w:b/>
                <w:bCs/>
                <w:color w:val="FFFFFF" w:themeColor="background1"/>
                <w:sz w:val="16"/>
                <w:szCs w:val="16"/>
              </w:rPr>
              <w:t>–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="00460210">
              <w:rPr>
                <w:b/>
                <w:bCs/>
                <w:color w:val="FFFFFF" w:themeColor="background1"/>
                <w:sz w:val="16"/>
                <w:szCs w:val="16"/>
              </w:rPr>
              <w:t>Tiler</w:t>
            </w:r>
          </w:p>
          <w:p w14:paraId="67CF8380" w14:textId="02AD9CB7" w:rsidR="001E1B83" w:rsidRPr="007A4E0C" w:rsidRDefault="001E1B8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 w:rsidRPr="007A4E0C">
              <w:rPr>
                <w:b/>
                <w:bCs/>
                <w:color w:val="FFFFFF" w:themeColor="background1"/>
                <w:sz w:val="16"/>
                <w:szCs w:val="16"/>
              </w:rPr>
              <w:t>Wade Winstead – Senior Steward</w:t>
            </w:r>
          </w:p>
          <w:p w14:paraId="16591903" w14:textId="6C772480" w:rsidR="001E1B83" w:rsidRPr="007A4E0C" w:rsidRDefault="00DC1143" w:rsidP="00DA3C8F">
            <w:pPr>
              <w:pStyle w:val="BlockText"/>
              <w:jc w:val="center"/>
              <w:rPr>
                <w:b/>
                <w:bCs/>
                <w:color w:val="FFFFFF" w:themeColor="background1"/>
                <w:sz w:val="16"/>
                <w:szCs w:val="16"/>
              </w:rPr>
            </w:pPr>
            <w:r>
              <w:rPr>
                <w:b/>
                <w:bCs/>
                <w:color w:val="FFFFFF" w:themeColor="background1"/>
                <w:sz w:val="16"/>
                <w:szCs w:val="16"/>
              </w:rPr>
              <w:t xml:space="preserve">WB </w:t>
            </w:r>
            <w:r w:rsidR="001E1B83" w:rsidRPr="007A4E0C">
              <w:rPr>
                <w:b/>
                <w:bCs/>
                <w:color w:val="FFFFFF" w:themeColor="background1"/>
                <w:sz w:val="16"/>
                <w:szCs w:val="16"/>
              </w:rPr>
              <w:t>Al Serff – Junior Steward</w:t>
            </w:r>
          </w:p>
          <w:p w14:paraId="359B2A19" w14:textId="2ACC537E" w:rsidR="00DA3C8F" w:rsidRPr="007A4E0C" w:rsidRDefault="00F51CB0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WB </w:t>
            </w:r>
            <w:r w:rsidR="00DA3C8F" w:rsidRPr="007A4E0C">
              <w:rPr>
                <w:b/>
                <w:bCs/>
                <w:sz w:val="16"/>
                <w:szCs w:val="16"/>
              </w:rPr>
              <w:t>Jim Cone - Treasurer</w:t>
            </w:r>
          </w:p>
          <w:p w14:paraId="1CAAC4BF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919-384-5305</w:t>
            </w:r>
          </w:p>
          <w:p w14:paraId="5E4A87AF" w14:textId="461671CF" w:rsidR="00DA3C8F" w:rsidRPr="007A4E0C" w:rsidRDefault="00DC1143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WB </w:t>
            </w:r>
            <w:r w:rsidR="00DA3C8F" w:rsidRPr="007A4E0C">
              <w:rPr>
                <w:b/>
                <w:bCs/>
                <w:sz w:val="16"/>
                <w:szCs w:val="16"/>
              </w:rPr>
              <w:t>Jeff Borcik - Secretary</w:t>
            </w:r>
          </w:p>
          <w:p w14:paraId="6C443C88" w14:textId="77777777" w:rsidR="00DA3C8F" w:rsidRPr="00DC0C8F" w:rsidRDefault="00DA3C8F" w:rsidP="00DA3C8F">
            <w:pPr>
              <w:pStyle w:val="BlockText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r w:rsidRPr="00DC0C8F">
              <w:rPr>
                <w:b/>
                <w:bCs/>
                <w:color w:val="FFFF00"/>
                <w:sz w:val="16"/>
                <w:szCs w:val="16"/>
              </w:rPr>
              <w:t>919-370-1364</w:t>
            </w:r>
          </w:p>
          <w:p w14:paraId="1B150EEF" w14:textId="77777777" w:rsidR="00473613" w:rsidRDefault="00473613" w:rsidP="00DA3C8F">
            <w:pPr>
              <w:pStyle w:val="BlockText"/>
              <w:jc w:val="center"/>
              <w:rPr>
                <w:color w:val="FFFF00"/>
                <w:sz w:val="16"/>
                <w:szCs w:val="16"/>
              </w:rPr>
            </w:pPr>
          </w:p>
          <w:p w14:paraId="52DF19A4" w14:textId="53E785CA" w:rsidR="00473613" w:rsidRPr="007A4E0C" w:rsidRDefault="00473613" w:rsidP="00473613">
            <w:pPr>
              <w:pStyle w:val="BlockText"/>
              <w:jc w:val="center"/>
              <w:rPr>
                <w:b/>
                <w:bCs/>
                <w:color w:val="FFFFFF" w:themeColor="background1"/>
                <w:sz w:val="20"/>
              </w:rPr>
            </w:pPr>
            <w:r w:rsidRPr="007A4E0C">
              <w:rPr>
                <w:b/>
                <w:bCs/>
                <w:color w:val="FFFFFF" w:themeColor="background1"/>
                <w:sz w:val="20"/>
              </w:rPr>
              <w:t>Lodge Info</w:t>
            </w:r>
          </w:p>
          <w:p w14:paraId="2833269E" w14:textId="0AFACFE6" w:rsidR="00473613" w:rsidRDefault="00473613" w:rsidP="00473613">
            <w:pPr>
              <w:pStyle w:val="BlockText"/>
              <w:jc w:val="center"/>
              <w:rPr>
                <w:color w:val="FFFFFF" w:themeColor="background1"/>
                <w:sz w:val="20"/>
              </w:rPr>
            </w:pPr>
            <w:r w:rsidRPr="00DA3C8F">
              <w:rPr>
                <w:noProof/>
                <w:sz w:val="20"/>
              </w:rPr>
              <mc:AlternateContent>
                <mc:Choice Requires="wps">
                  <w:drawing>
                    <wp:inline distT="0" distB="0" distL="0" distR="0" wp14:anchorId="530664EC" wp14:editId="375A9EAE">
                      <wp:extent cx="1661375" cy="0"/>
                      <wp:effectExtent l="0" t="0" r="0" b="0"/>
                      <wp:docPr id="394189395" name="Straight Connector 394189395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37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3918B1B5" id="Straight Connector 394189395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3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" strokecolor="window" strokeweight="2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0D32632" w14:textId="77777777" w:rsidR="00DA3C8F" w:rsidRPr="00DA3C8F" w:rsidRDefault="00DA3C8F" w:rsidP="00473613">
            <w:pPr>
              <w:pStyle w:val="BlockHeading2"/>
              <w:jc w:val="center"/>
              <w:rPr>
                <w:sz w:val="16"/>
                <w:szCs w:val="16"/>
              </w:rPr>
            </w:pPr>
            <w:r w:rsidRPr="00DA3C8F">
              <w:rPr>
                <w:sz w:val="16"/>
                <w:szCs w:val="16"/>
              </w:rPr>
              <w:t>Website: Eagle19.org</w:t>
            </w:r>
          </w:p>
          <w:p w14:paraId="0F6CF826" w14:textId="77777777" w:rsidR="00DA3C8F" w:rsidRPr="00DA3C8F" w:rsidRDefault="00DA3C8F" w:rsidP="00DA3C8F">
            <w:pPr>
              <w:pStyle w:val="BlockHeading2"/>
              <w:jc w:val="center"/>
              <w:rPr>
                <w:sz w:val="16"/>
                <w:szCs w:val="16"/>
              </w:rPr>
            </w:pPr>
          </w:p>
          <w:p w14:paraId="6278952E" w14:textId="77777777" w:rsidR="00DA3C8F" w:rsidRPr="00DA3C8F" w:rsidRDefault="00DA3C8F" w:rsidP="00DA3C8F">
            <w:pPr>
              <w:pStyle w:val="BlockHeading2"/>
              <w:jc w:val="center"/>
              <w:rPr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Emai</w:t>
            </w:r>
            <w:r w:rsidRPr="00DA3C8F">
              <w:rPr>
                <w:sz w:val="16"/>
                <w:szCs w:val="16"/>
              </w:rPr>
              <w:t>l:</w:t>
            </w:r>
          </w:p>
          <w:p w14:paraId="46FFFB93" w14:textId="34B906B3" w:rsidR="00DA3C8F" w:rsidRPr="00520B7E" w:rsidRDefault="00473613" w:rsidP="00DA3C8F">
            <w:pPr>
              <w:pStyle w:val="BlockHeading2"/>
              <w:jc w:val="center"/>
              <w:rPr>
                <w:b/>
                <w:bCs/>
                <w:color w:val="FFFF00"/>
                <w:sz w:val="16"/>
                <w:szCs w:val="16"/>
              </w:rPr>
            </w:pPr>
            <w:hyperlink r:id="rId9" w:history="1">
              <w:r w:rsidRPr="00520B7E">
                <w:rPr>
                  <w:rStyle w:val="Hyperlink"/>
                  <w:b/>
                  <w:bCs/>
                  <w:color w:val="FFFF00"/>
                  <w:sz w:val="16"/>
                  <w:szCs w:val="16"/>
                </w:rPr>
                <w:t>Eaglelodge19@gmail.com</w:t>
              </w:r>
            </w:hyperlink>
          </w:p>
          <w:p w14:paraId="420551B0" w14:textId="77777777" w:rsidR="00473613" w:rsidRDefault="00473613" w:rsidP="00DA3C8F">
            <w:pPr>
              <w:pStyle w:val="BlockHeading2"/>
              <w:jc w:val="center"/>
              <w:rPr>
                <w:sz w:val="16"/>
                <w:szCs w:val="16"/>
              </w:rPr>
            </w:pPr>
          </w:p>
          <w:p w14:paraId="14DD7417" w14:textId="16E1864C" w:rsidR="00473613" w:rsidRPr="007A4E0C" w:rsidRDefault="00473613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Facebook</w:t>
            </w:r>
          </w:p>
          <w:p w14:paraId="7720CFD3" w14:textId="37B5F828" w:rsidR="00473613" w:rsidRDefault="00473613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 w:rsidRPr="007A4E0C">
              <w:rPr>
                <w:b/>
                <w:bCs/>
                <w:sz w:val="16"/>
                <w:szCs w:val="16"/>
              </w:rPr>
              <w:t>Eagle Lodge #19 AF&amp;AM</w:t>
            </w:r>
          </w:p>
          <w:p w14:paraId="576B6FAA" w14:textId="77777777" w:rsidR="00DF2E67" w:rsidRDefault="00DF2E67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</w:p>
          <w:p w14:paraId="6D924E8B" w14:textId="25C695BA" w:rsidR="00DF2E67" w:rsidRDefault="00DF2E67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P.O. Box 1095</w:t>
            </w:r>
          </w:p>
          <w:p w14:paraId="72C89125" w14:textId="6B07D6C0" w:rsidR="00DF2E67" w:rsidRPr="007A4E0C" w:rsidRDefault="00DF2E67" w:rsidP="00DA3C8F">
            <w:pPr>
              <w:pStyle w:val="BlockHeading2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Hillsborough NC </w:t>
            </w:r>
            <w:r w:rsidR="00095A3F">
              <w:rPr>
                <w:b/>
                <w:bCs/>
                <w:sz w:val="16"/>
                <w:szCs w:val="16"/>
              </w:rPr>
              <w:t xml:space="preserve"> 27278-1081</w:t>
            </w:r>
          </w:p>
          <w:p w14:paraId="51884A09" w14:textId="65630586" w:rsidR="00DA3C8F" w:rsidRPr="00DA3C8F" w:rsidRDefault="00DA3C8F" w:rsidP="00DA3C8F">
            <w:pPr>
              <w:pStyle w:val="BlockHeading"/>
              <w:jc w:val="center"/>
              <w:rPr>
                <w:color w:val="FFFF00"/>
                <w:sz w:val="16"/>
                <w:szCs w:val="16"/>
              </w:rPr>
            </w:pPr>
          </w:p>
        </w:tc>
        <w:tc>
          <w:tcPr>
            <w:tcW w:w="7916" w:type="dxa"/>
            <w:tcMar>
              <w:left w:w="677" w:type="dxa"/>
            </w:tcMar>
          </w:tcPr>
          <w:p w14:paraId="02B551CE" w14:textId="672D6A63" w:rsidR="00395D9F" w:rsidRDefault="00833883" w:rsidP="00CF026B">
            <w:pPr>
              <w:pStyle w:val="Title"/>
              <w:spacing w:after="160"/>
              <w:jc w:val="center"/>
              <w:rPr>
                <w:sz w:val="40"/>
                <w:szCs w:val="40"/>
              </w:rPr>
            </w:pPr>
            <w:r>
              <w:rPr>
                <w:sz w:val="72"/>
                <w:szCs w:val="72"/>
              </w:rPr>
              <w:t>Eagle Lodge # 19</w:t>
            </w:r>
          </w:p>
          <w:p w14:paraId="748D2B96" w14:textId="032DBAA2" w:rsidR="007B737B" w:rsidRPr="00395D9F" w:rsidRDefault="00395D9F" w:rsidP="00CF026B">
            <w:pPr>
              <w:pStyle w:val="Title"/>
              <w:spacing w:after="1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AF &amp; AM</w:t>
            </w:r>
          </w:p>
          <w:p w14:paraId="66CDFE0B" w14:textId="54575398" w:rsidR="007B737B" w:rsidRDefault="00395D9F" w:rsidP="00CF026B">
            <w:pPr>
              <w:pStyle w:val="Heading1"/>
              <w:tabs>
                <w:tab w:val="left" w:pos="2961"/>
              </w:tabs>
              <w:jc w:val="center"/>
              <w:rPr>
                <w:color w:val="212121"/>
                <w:sz w:val="28"/>
                <w:szCs w:val="28"/>
              </w:rPr>
            </w:pPr>
            <w:r w:rsidRPr="00000181">
              <w:rPr>
                <w:color w:val="212121"/>
                <w:sz w:val="28"/>
                <w:szCs w:val="28"/>
              </w:rPr>
              <w:t>142 West King St. Hillsborough NC 27278</w:t>
            </w:r>
          </w:p>
          <w:p w14:paraId="1D6F80DD" w14:textId="0A6B8F4E" w:rsidR="00DF2E67" w:rsidRPr="00395D9F" w:rsidRDefault="00DF2E67" w:rsidP="00CF026B">
            <w:pPr>
              <w:pStyle w:val="Heading1"/>
              <w:tabs>
                <w:tab w:val="left" w:pos="2961"/>
              </w:tabs>
              <w:jc w:val="center"/>
              <w:rPr>
                <w:sz w:val="28"/>
                <w:szCs w:val="28"/>
              </w:rPr>
            </w:pPr>
            <w:r>
              <w:rPr>
                <w:color w:val="212121"/>
                <w:sz w:val="28"/>
                <w:szCs w:val="28"/>
              </w:rPr>
              <w:t>P.O. Box 1095</w:t>
            </w:r>
          </w:p>
          <w:p w14:paraId="2DEF03DC" w14:textId="77777777" w:rsidR="00000181" w:rsidRDefault="0049245E" w:rsidP="00CF026B">
            <w:pPr>
              <w:pStyle w:val="Heading1"/>
              <w:tabs>
                <w:tab w:val="left" w:pos="2961"/>
              </w:tabs>
              <w:jc w:val="center"/>
              <w:rPr>
                <w:color w:val="9BBB59" w:themeColor="accent3"/>
                <w:sz w:val="28"/>
                <w:szCs w:val="28"/>
              </w:rPr>
            </w:pPr>
            <w:r w:rsidRPr="00395D9F">
              <w:rPr>
                <w:noProof/>
                <w:color w:val="9BBB59" w:themeColor="accent3"/>
                <w:sz w:val="28"/>
                <w:szCs w:val="28"/>
              </w:rPr>
              <mc:AlternateContent>
                <mc:Choice Requires="wps">
                  <w:drawing>
                    <wp:inline distT="0" distB="0" distL="0" distR="0" wp14:anchorId="1137DE72" wp14:editId="275D665A">
                      <wp:extent cx="1661375" cy="0"/>
                      <wp:effectExtent l="0" t="0" r="0" b="0"/>
                      <wp:docPr id="4" name="Straight Connector 4" descr="straight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3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line w14:anchorId="67D756B2" id="Straight Connector 4" o:spid="_x0000_s1026" alt="straight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3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" strokecolor="white [3212]" strokeweight="2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BF74262" w14:textId="2FC8E7F9" w:rsidR="00000181" w:rsidRPr="00000181" w:rsidRDefault="00473613" w:rsidP="00CF026B">
            <w:pPr>
              <w:pStyle w:val="Heading1"/>
              <w:tabs>
                <w:tab w:val="left" w:pos="2961"/>
              </w:tabs>
              <w:jc w:val="center"/>
              <w:rPr>
                <w:color w:val="212121"/>
                <w:sz w:val="24"/>
                <w:szCs w:val="24"/>
              </w:rPr>
            </w:pPr>
            <w:r>
              <w:rPr>
                <w:color w:val="212121"/>
                <w:sz w:val="24"/>
                <w:szCs w:val="24"/>
              </w:rPr>
              <w:t>Stated communications</w:t>
            </w:r>
            <w:r w:rsidR="00000181" w:rsidRPr="00000181">
              <w:rPr>
                <w:color w:val="212121"/>
                <w:sz w:val="24"/>
                <w:szCs w:val="24"/>
              </w:rPr>
              <w:t xml:space="preserve"> on the 2</w:t>
            </w:r>
            <w:r w:rsidR="00000181" w:rsidRPr="00000181">
              <w:rPr>
                <w:color w:val="212121"/>
                <w:sz w:val="24"/>
                <w:szCs w:val="24"/>
                <w:vertAlign w:val="superscript"/>
              </w:rPr>
              <w:t>nd</w:t>
            </w:r>
            <w:r w:rsidR="00000181" w:rsidRPr="00000181">
              <w:rPr>
                <w:color w:val="212121"/>
                <w:sz w:val="24"/>
                <w:szCs w:val="24"/>
              </w:rPr>
              <w:t xml:space="preserve"> and 4</w:t>
            </w:r>
            <w:r w:rsidR="00000181" w:rsidRPr="00000181">
              <w:rPr>
                <w:color w:val="212121"/>
                <w:sz w:val="24"/>
                <w:szCs w:val="24"/>
                <w:vertAlign w:val="superscript"/>
              </w:rPr>
              <w:t>th</w:t>
            </w:r>
            <w:r w:rsidR="00000181" w:rsidRPr="00000181">
              <w:rPr>
                <w:color w:val="212121"/>
                <w:sz w:val="24"/>
                <w:szCs w:val="24"/>
              </w:rPr>
              <w:t xml:space="preserve"> Tuesday of each month at 7:30</w:t>
            </w:r>
            <w:r w:rsidR="002B52BD">
              <w:rPr>
                <w:color w:val="212121"/>
                <w:sz w:val="24"/>
                <w:szCs w:val="24"/>
              </w:rPr>
              <w:t xml:space="preserve"> pm</w:t>
            </w:r>
          </w:p>
          <w:p w14:paraId="68F441B7" w14:textId="279EA39B" w:rsidR="00843033" w:rsidRDefault="00000181" w:rsidP="00CF026B">
            <w:pPr>
              <w:pStyle w:val="Heading1"/>
              <w:tabs>
                <w:tab w:val="left" w:pos="2961"/>
              </w:tabs>
              <w:jc w:val="center"/>
              <w:rPr>
                <w:color w:val="212121"/>
                <w:sz w:val="24"/>
                <w:szCs w:val="24"/>
              </w:rPr>
            </w:pPr>
            <w:r w:rsidRPr="00000181">
              <w:rPr>
                <w:color w:val="212121"/>
                <w:sz w:val="24"/>
                <w:szCs w:val="24"/>
              </w:rPr>
              <w:t>Supper prior to each meeting at 6:30 pm</w:t>
            </w:r>
          </w:p>
          <w:p w14:paraId="1A552A25" w14:textId="3BA42393" w:rsidR="00473613" w:rsidRDefault="00473613" w:rsidP="00CF026B">
            <w:pPr>
              <w:pStyle w:val="Heading1"/>
              <w:tabs>
                <w:tab w:val="left" w:pos="2961"/>
              </w:tabs>
              <w:jc w:val="center"/>
              <w:rPr>
                <w:color w:val="000000" w:themeColor="text1"/>
                <w:sz w:val="20"/>
                <w:szCs w:val="20"/>
              </w:rPr>
            </w:pPr>
            <w:r w:rsidRPr="00473613">
              <w:rPr>
                <w:color w:val="000000" w:themeColor="text1"/>
                <w:sz w:val="20"/>
                <w:szCs w:val="20"/>
              </w:rPr>
              <w:t>Please Join Us at the meal for fun and fellowship</w:t>
            </w:r>
          </w:p>
          <w:p w14:paraId="39547674" w14:textId="77777777" w:rsidR="00E3191B" w:rsidRDefault="00E3191B" w:rsidP="00CF026B">
            <w:pPr>
              <w:pStyle w:val="Heading1"/>
              <w:tabs>
                <w:tab w:val="left" w:pos="2961"/>
              </w:tabs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32F01844" w14:textId="7DC74F41" w:rsidR="007B737B" w:rsidRDefault="00E3191B" w:rsidP="00FD6BCC">
            <w:pPr>
              <w:pStyle w:val="Heading1"/>
              <w:tabs>
                <w:tab w:val="left" w:pos="2961"/>
              </w:tabs>
              <w:jc w:val="center"/>
              <w:rPr>
                <w:i/>
                <w:iCs/>
                <w:color w:val="212121"/>
                <w:sz w:val="24"/>
                <w:szCs w:val="24"/>
              </w:rPr>
            </w:pPr>
            <w:r w:rsidRPr="00E3191B">
              <w:rPr>
                <w:i/>
                <w:iCs/>
                <w:color w:val="212121"/>
                <w:sz w:val="24"/>
                <w:szCs w:val="24"/>
              </w:rPr>
              <w:t>Please</w:t>
            </w:r>
            <w:r>
              <w:rPr>
                <w:i/>
                <w:iCs/>
                <w:color w:val="212121"/>
                <w:sz w:val="24"/>
                <w:szCs w:val="24"/>
              </w:rPr>
              <w:t xml:space="preserve"> text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212121"/>
                <w:sz w:val="24"/>
                <w:szCs w:val="24"/>
              </w:rPr>
              <w:t>(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>RSVP</w:t>
            </w:r>
            <w:r>
              <w:rPr>
                <w:i/>
                <w:iCs/>
                <w:color w:val="212121"/>
                <w:sz w:val="24"/>
                <w:szCs w:val="24"/>
              </w:rPr>
              <w:t>)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 xml:space="preserve"> to </w:t>
            </w:r>
            <w:r>
              <w:rPr>
                <w:i/>
                <w:iCs/>
                <w:color w:val="212121"/>
                <w:sz w:val="24"/>
                <w:szCs w:val="24"/>
              </w:rPr>
              <w:t>JW</w:t>
            </w:r>
            <w:r w:rsidRPr="00E3191B">
              <w:rPr>
                <w:i/>
                <w:iCs/>
                <w:color w:val="212121"/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212121"/>
                <w:sz w:val="24"/>
                <w:szCs w:val="24"/>
              </w:rPr>
              <w:t>Michael Verville – It helps with meal preparation</w:t>
            </w:r>
          </w:p>
          <w:p w14:paraId="2BA2E45C" w14:textId="77777777" w:rsidR="00FD6BCC" w:rsidRPr="00FD6BCC" w:rsidRDefault="00FD6BCC" w:rsidP="00FD6BCC">
            <w:pPr>
              <w:pStyle w:val="Heading1"/>
              <w:tabs>
                <w:tab w:val="left" w:pos="2961"/>
              </w:tabs>
              <w:jc w:val="center"/>
              <w:rPr>
                <w:i/>
                <w:iCs/>
                <w:color w:val="212121"/>
                <w:sz w:val="24"/>
                <w:szCs w:val="24"/>
              </w:rPr>
            </w:pPr>
          </w:p>
          <w:p w14:paraId="3FDFB50E" w14:textId="794F2E3E" w:rsidR="00290ACF" w:rsidRDefault="00C87FA8" w:rsidP="00290ACF">
            <w:pPr>
              <w:pStyle w:val="Caption"/>
              <w:tabs>
                <w:tab w:val="center" w:pos="3619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DADED77" wp14:editId="447BF2A1">
                  <wp:extent cx="1971675" cy="1114425"/>
                  <wp:effectExtent l="0" t="0" r="9525" b="9525"/>
                  <wp:docPr id="7" name="Picture 5" descr="Worshipful Master Masonic Collar Jewel Sil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orshipful Master Masonic Collar Jewel Sil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713BD0" w14:textId="2FA2ACEE" w:rsidR="007B737B" w:rsidRPr="00CF026B" w:rsidRDefault="00473613" w:rsidP="00473613">
            <w:pPr>
              <w:spacing w:after="160"/>
              <w:jc w:val="center"/>
              <w:rPr>
                <w:color w:val="60A500"/>
                <w:sz w:val="36"/>
                <w:szCs w:val="36"/>
              </w:rPr>
            </w:pPr>
            <w:r w:rsidRPr="00CF026B">
              <w:rPr>
                <w:color w:val="60A500"/>
                <w:sz w:val="36"/>
                <w:szCs w:val="36"/>
              </w:rPr>
              <w:t>From the East</w:t>
            </w:r>
          </w:p>
          <w:p w14:paraId="073699EC" w14:textId="7DD342FE" w:rsidR="007B737B" w:rsidRDefault="00C87FA8" w:rsidP="00C87FA8">
            <w:pPr>
              <w:pStyle w:val="Answer"/>
              <w:jc w:val="center"/>
            </w:pPr>
            <w:r>
              <w:t>Greetings Brethren</w:t>
            </w:r>
            <w:r w:rsidR="00F3083D">
              <w:t>,</w:t>
            </w:r>
          </w:p>
          <w:p w14:paraId="0F8756F6" w14:textId="2E1B7396" w:rsidR="005544B1" w:rsidRDefault="005544B1" w:rsidP="00C87FA8">
            <w:pPr>
              <w:pStyle w:val="Answer"/>
              <w:jc w:val="center"/>
            </w:pPr>
          </w:p>
          <w:p w14:paraId="1DC34763" w14:textId="77777777" w:rsidR="00542F37" w:rsidRDefault="0004548C" w:rsidP="0004548C">
            <w:pPr>
              <w:pStyle w:val="Answer"/>
              <w:jc w:val="center"/>
            </w:pPr>
            <w:r>
              <w:t>Hope you’re all doing well. The lodge continues to stay busy this year. We just completed a Habitat for Humanity work day. Tons of fun and very fulfilling.</w:t>
            </w:r>
          </w:p>
          <w:p w14:paraId="37038B16" w14:textId="4EC2CCC8" w:rsidR="0004548C" w:rsidRDefault="0004548C" w:rsidP="005E6165">
            <w:pPr>
              <w:pStyle w:val="Answer"/>
              <w:rPr>
                <w:bCs w:val="0"/>
              </w:rPr>
            </w:pPr>
            <w:r>
              <w:rPr>
                <w:bCs w:val="0"/>
              </w:rPr>
              <w:t>This past Saturday</w:t>
            </w:r>
            <w:r w:rsidR="005E6165">
              <w:rPr>
                <w:bCs w:val="0"/>
              </w:rPr>
              <w:t>,</w:t>
            </w:r>
            <w:r>
              <w:rPr>
                <w:bCs w:val="0"/>
              </w:rPr>
              <w:t xml:space="preserve"> we jointly held a first </w:t>
            </w:r>
            <w:r w:rsidR="004D2F10">
              <w:rPr>
                <w:bCs w:val="0"/>
              </w:rPr>
              <w:t>responders’</w:t>
            </w:r>
            <w:r>
              <w:rPr>
                <w:bCs w:val="0"/>
              </w:rPr>
              <w:t xml:space="preserve"> breakfast with our</w:t>
            </w:r>
            <w:r w:rsidR="004D2F10">
              <w:rPr>
                <w:bCs w:val="0"/>
              </w:rPr>
              <w:t xml:space="preserve"> </w:t>
            </w:r>
            <w:r>
              <w:rPr>
                <w:bCs w:val="0"/>
              </w:rPr>
              <w:t>brothers from Lux Libertas</w:t>
            </w:r>
            <w:r w:rsidR="004D2F10">
              <w:rPr>
                <w:bCs w:val="0"/>
              </w:rPr>
              <w:t xml:space="preserve"> #772. It went very well and we had a good</w:t>
            </w:r>
            <w:r w:rsidR="00DD6F06">
              <w:rPr>
                <w:bCs w:val="0"/>
              </w:rPr>
              <w:t xml:space="preserve"> </w:t>
            </w:r>
            <w:r w:rsidR="004D2F10">
              <w:rPr>
                <w:bCs w:val="0"/>
              </w:rPr>
              <w:t>number of first responders participate. After the breakfast, Lux Libertas</w:t>
            </w:r>
            <w:r w:rsidR="00DD6F06">
              <w:rPr>
                <w:bCs w:val="0"/>
              </w:rPr>
              <w:t xml:space="preserve"> went upstairs and </w:t>
            </w:r>
            <w:r w:rsidR="00C423E0">
              <w:rPr>
                <w:bCs w:val="0"/>
              </w:rPr>
              <w:t>had their annual elections. The brothers from Eagle hung around and packed our shoe boxes for veterans.</w:t>
            </w:r>
            <w:r w:rsidR="005E6165">
              <w:rPr>
                <w:bCs w:val="0"/>
              </w:rPr>
              <w:t xml:space="preserve"> </w:t>
            </w:r>
          </w:p>
          <w:p w14:paraId="0DF232E5" w14:textId="77777777" w:rsidR="00C423E0" w:rsidRDefault="00C423E0" w:rsidP="0004548C">
            <w:pPr>
              <w:pStyle w:val="Answer"/>
              <w:jc w:val="center"/>
              <w:rPr>
                <w:bCs w:val="0"/>
              </w:rPr>
            </w:pPr>
          </w:p>
          <w:p w14:paraId="05452F0A" w14:textId="25BAE059" w:rsidR="00C423E0" w:rsidRDefault="00C423E0" w:rsidP="0004548C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Thursday, December 19</w:t>
            </w:r>
            <w:r w:rsidRPr="00C423E0">
              <w:rPr>
                <w:bCs w:val="0"/>
                <w:vertAlign w:val="superscript"/>
              </w:rPr>
              <w:t>th</w:t>
            </w:r>
            <w:r>
              <w:rPr>
                <w:bCs w:val="0"/>
              </w:rPr>
              <w:t xml:space="preserve"> at 6:30 pm we are going to have a Christmas dinner. Pot luck style. All are </w:t>
            </w:r>
            <w:r w:rsidR="005E6165">
              <w:rPr>
                <w:bCs w:val="0"/>
              </w:rPr>
              <w:t>invited. Spouses and family welcome. Bring something good to eat and come on! I would love for you to join us!!</w:t>
            </w:r>
          </w:p>
          <w:p w14:paraId="32C3F4A7" w14:textId="77777777" w:rsidR="005E6165" w:rsidRDefault="005E6165" w:rsidP="0004548C">
            <w:pPr>
              <w:pStyle w:val="Answer"/>
              <w:jc w:val="center"/>
              <w:rPr>
                <w:bCs w:val="0"/>
              </w:rPr>
            </w:pPr>
          </w:p>
          <w:p w14:paraId="3E68DD4C" w14:textId="57FE895F" w:rsidR="005E6165" w:rsidRDefault="005E6165" w:rsidP="005E6165">
            <w:pPr>
              <w:pStyle w:val="Answer"/>
              <w:jc w:val="center"/>
              <w:rPr>
                <w:bCs w:val="0"/>
              </w:rPr>
            </w:pPr>
            <w:r>
              <w:rPr>
                <w:bCs w:val="0"/>
              </w:rPr>
              <w:t>Sincerely and fraternally,</w:t>
            </w:r>
          </w:p>
          <w:p w14:paraId="3D80D0A7" w14:textId="63CEDDB3" w:rsidR="005E6165" w:rsidRDefault="005E6165" w:rsidP="005E6165">
            <w:pPr>
              <w:pStyle w:val="Answer"/>
              <w:rPr>
                <w:bCs w:val="0"/>
              </w:rPr>
            </w:pPr>
            <w:r>
              <w:rPr>
                <w:bCs w:val="0"/>
              </w:rPr>
              <w:t xml:space="preserve">                                                           Tim</w:t>
            </w:r>
          </w:p>
          <w:p w14:paraId="02687860" w14:textId="77777777" w:rsidR="005E6165" w:rsidRDefault="005E6165" w:rsidP="0004548C">
            <w:pPr>
              <w:pStyle w:val="Answer"/>
              <w:jc w:val="center"/>
              <w:rPr>
                <w:bCs w:val="0"/>
              </w:rPr>
            </w:pPr>
          </w:p>
          <w:p w14:paraId="2F26D738" w14:textId="77777777" w:rsidR="00C423E0" w:rsidRDefault="00C423E0" w:rsidP="0004548C">
            <w:pPr>
              <w:pStyle w:val="Answer"/>
              <w:jc w:val="center"/>
              <w:rPr>
                <w:bCs w:val="0"/>
              </w:rPr>
            </w:pPr>
          </w:p>
          <w:p w14:paraId="572C30DD" w14:textId="77777777" w:rsidR="001708C9" w:rsidRDefault="001708C9" w:rsidP="0004548C">
            <w:pPr>
              <w:pStyle w:val="Answer"/>
              <w:jc w:val="center"/>
              <w:rPr>
                <w:bCs w:val="0"/>
              </w:rPr>
            </w:pPr>
          </w:p>
          <w:p w14:paraId="4310A0C3" w14:textId="176CE389" w:rsidR="001708C9" w:rsidRPr="0004548C" w:rsidRDefault="001708C9" w:rsidP="0004548C">
            <w:pPr>
              <w:pStyle w:val="Answer"/>
              <w:jc w:val="center"/>
              <w:rPr>
                <w:bCs w:val="0"/>
              </w:rPr>
            </w:pPr>
          </w:p>
        </w:tc>
      </w:tr>
    </w:tbl>
    <w:tbl>
      <w:tblPr>
        <w:tblStyle w:val="GridTable1Light"/>
        <w:tblW w:w="5246" w:type="pct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20" w:firstRow="1" w:lastRow="0" w:firstColumn="0" w:lastColumn="0" w:noHBand="1" w:noVBand="1"/>
        <w:tblDescription w:val="First table is the layout table for the first page, second table is the layout table for the second page"/>
      </w:tblPr>
      <w:tblGrid>
        <w:gridCol w:w="5"/>
        <w:gridCol w:w="2708"/>
        <w:gridCol w:w="8800"/>
      </w:tblGrid>
      <w:tr w:rsidR="004B79A2" w:rsidRPr="00F8099A" w14:paraId="08CEE179" w14:textId="77777777" w:rsidTr="00DD6F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806"/>
        </w:trPr>
        <w:tc>
          <w:tcPr>
            <w:tcW w:w="6" w:type="dxa"/>
            <w:shd w:val="clear" w:color="auto" w:fill="1F497D" w:themeFill="text2"/>
          </w:tcPr>
          <w:p w14:paraId="53DEC86E" w14:textId="77777777" w:rsidR="00567B8E" w:rsidRDefault="00567B8E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</w:tc>
        <w:tc>
          <w:tcPr>
            <w:tcW w:w="3022" w:type="dxa"/>
            <w:shd w:val="clear" w:color="auto" w:fill="1F497D" w:themeFill="text2"/>
          </w:tcPr>
          <w:p w14:paraId="215CA2A9" w14:textId="77777777" w:rsidR="00567B8E" w:rsidRDefault="004B79A2" w:rsidP="00567B8E">
            <w:pPr>
              <w:spacing w:before="100" w:beforeAutospacing="1" w:after="100" w:afterAutospacing="1"/>
              <w:jc w:val="center"/>
              <w:outlineLvl w:val="0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inline distT="0" distB="0" distL="0" distR="0" wp14:anchorId="4C6C7A49" wp14:editId="0E46BB19">
                  <wp:extent cx="1733550" cy="4276725"/>
                  <wp:effectExtent l="0" t="0" r="0" b="9525"/>
                  <wp:docPr id="754546857" name="Picture 1" descr="Image result for inspirational quotes about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inspirational quotes about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536" cy="4372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87F4B0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2C555ADC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3FFFE4E0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24D00124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576F58F7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64F39966" w14:textId="52704E31" w:rsidR="004B79A2" w:rsidRDefault="004B79A2" w:rsidP="004B79A2">
            <w:pPr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inline distT="0" distB="0" distL="0" distR="0" wp14:anchorId="397495F4" wp14:editId="4768D032">
                  <wp:extent cx="1904365" cy="2371090"/>
                  <wp:effectExtent l="0" t="0" r="635" b="0"/>
                  <wp:docPr id="1473276930" name="Picture 3" descr="17 Motivational Quotes to Inspire You to Be Successfu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7 Motivational Quotes to Inspire You to Be Successfu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173" cy="2379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C7AE87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1A9591F1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36E6B1B9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749D69A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24A77563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25E39DAC" w14:textId="77777777" w:rsidR="004B79A2" w:rsidRDefault="004B79A2" w:rsidP="004B79A2">
            <w:pPr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inline distT="0" distB="0" distL="0" distR="0" wp14:anchorId="31360468" wp14:editId="5E60AFE6">
                  <wp:extent cx="1628775" cy="2667000"/>
                  <wp:effectExtent l="0" t="0" r="9525" b="0"/>
                  <wp:docPr id="6" name="Picture 5" descr="Image result for masonic quotes about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asonic quotes about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D4C81E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3E8CEC5A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6BF52120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6CAE0BF8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756A44E7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6DC5BD63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40ED3DED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0323EF9C" w14:textId="77777777" w:rsidR="004B79A2" w:rsidRDefault="004B79A2" w:rsidP="004B79A2">
            <w:pPr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inline distT="0" distB="0" distL="0" distR="0" wp14:anchorId="46FCD995" wp14:editId="022A817B">
                  <wp:extent cx="1695450" cy="2238098"/>
                  <wp:effectExtent l="0" t="0" r="0" b="0"/>
                  <wp:docPr id="107598407" name="Picture 6" descr="Image result for masonic quotes about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masonic quotes about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7685" cy="225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4574B0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3B93DDE8" w14:textId="77777777" w:rsidR="004B79A2" w:rsidRPr="004B79A2" w:rsidRDefault="004B79A2" w:rsidP="004B79A2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70787B77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0F030BE6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3BC447AB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7E774538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03BF14C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3FABD969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8CC2095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22630602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53FCCED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7B2A44AF" w14:textId="77777777" w:rsidR="004B79A2" w:rsidRDefault="004B79A2" w:rsidP="004B79A2">
            <w:pPr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inline distT="0" distB="0" distL="0" distR="0" wp14:anchorId="01DA5FE2" wp14:editId="4E33506E">
                  <wp:extent cx="1628775" cy="2571750"/>
                  <wp:effectExtent l="0" t="0" r="9525" b="0"/>
                  <wp:docPr id="8" name="Picture 7" descr="Image result for inspirational quotes about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inspirational quotes about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19C7D8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407A87DA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08F874AE" w14:textId="77777777" w:rsidR="004B79A2" w:rsidRDefault="004B79A2" w:rsidP="004B79A2">
            <w:pPr>
              <w:rPr>
                <w:b w:val="0"/>
                <w:bCs w:val="0"/>
                <w:noProof/>
              </w:rPr>
            </w:pPr>
          </w:p>
          <w:p w14:paraId="4071BB6D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5E79E6F4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1B015973" w14:textId="71FA165D" w:rsidR="004B79A2" w:rsidRDefault="008E6A33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2238D7D0" wp14:editId="356F54AB">
                  <wp:extent cx="1800225" cy="3266440"/>
                  <wp:effectExtent l="0" t="0" r="9525" b="0"/>
                  <wp:docPr id="15" name="Picture 14" descr="Masonic quo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asonic quo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914" cy="328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030E78" w14:textId="77777777" w:rsid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40"/>
                <w:szCs w:val="40"/>
                <w:highlight w:val="yellow"/>
              </w:rPr>
            </w:pPr>
          </w:p>
          <w:p w14:paraId="5AA79329" w14:textId="32301750" w:rsidR="004B79A2" w:rsidRPr="004B79A2" w:rsidRDefault="004B79A2" w:rsidP="004B79A2">
            <w:pPr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</w:rPr>
            </w:pPr>
          </w:p>
        </w:tc>
        <w:tc>
          <w:tcPr>
            <w:tcW w:w="8485" w:type="dxa"/>
            <w:tcMar>
              <w:left w:w="677" w:type="dxa"/>
            </w:tcMar>
          </w:tcPr>
          <w:p w14:paraId="69C56834" w14:textId="3EC22762" w:rsidR="00567B8E" w:rsidRDefault="00567B8E" w:rsidP="00843033">
            <w:pPr>
              <w:pStyle w:val="Heading2"/>
              <w:rPr>
                <w:b w:val="0"/>
                <w:bCs/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Happy Birthday to all!</w:t>
            </w:r>
          </w:p>
          <w:p w14:paraId="7464A4F8" w14:textId="54412325" w:rsidR="00567B8E" w:rsidRDefault="00567B8E" w:rsidP="00843033">
            <w:pPr>
              <w:pStyle w:val="Heading2"/>
              <w:rPr>
                <w:b w:val="0"/>
                <w:sz w:val="32"/>
                <w:szCs w:val="32"/>
              </w:rPr>
            </w:pPr>
          </w:p>
          <w:p w14:paraId="56DC0E13" w14:textId="2A89B660" w:rsidR="000D6DBD" w:rsidRDefault="000C6468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Dwight Riley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1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st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Alan Rosenberg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1st</w:t>
            </w:r>
          </w:p>
          <w:p w14:paraId="448D9CF4" w14:textId="1CEFB08E" w:rsidR="00567B8E" w:rsidRDefault="000C6468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Clyde Walker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7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Tommy Burel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1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0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</w:p>
          <w:p w14:paraId="5EE14704" w14:textId="02B5C95B" w:rsidR="00567B8E" w:rsidRDefault="000C6468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John Roberts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1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5</w:t>
            </w:r>
            <w:r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Daniel Jones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18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 </w:t>
            </w:r>
          </w:p>
          <w:p w14:paraId="1E292DE4" w14:textId="69F7881E" w:rsidR="000D6DBD" w:rsidRPr="00567B8E" w:rsidRDefault="000C6468" w:rsidP="00843033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WB Rory Swiggett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2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0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Michael Verville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2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6</w:t>
            </w:r>
            <w:r w:rsidR="000D6DBD" w:rsidRPr="000D6DBD">
              <w:rPr>
                <w:rFonts w:asciiTheme="minorHAnsi" w:hAnsiTheme="minorHAnsi" w:cstheme="minorHAnsi"/>
                <w:color w:val="auto"/>
                <w:sz w:val="24"/>
                <w:szCs w:val="24"/>
                <w:vertAlign w:val="superscript"/>
              </w:rPr>
              <w:t>th</w:t>
            </w:r>
            <w:r w:rsidR="000D6DBD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67B8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</w:t>
            </w:r>
          </w:p>
          <w:p w14:paraId="1CDE55BA" w14:textId="77777777" w:rsidR="00567B8E" w:rsidRDefault="00567B8E" w:rsidP="005A27BD">
            <w:pPr>
              <w:pStyle w:val="Heading2"/>
              <w:rPr>
                <w:b w:val="0"/>
                <w:sz w:val="32"/>
                <w:szCs w:val="32"/>
              </w:rPr>
            </w:pPr>
          </w:p>
          <w:p w14:paraId="2CF5CA51" w14:textId="682CE1C6" w:rsidR="00567B8E" w:rsidRPr="007D3EBA" w:rsidRDefault="00567B8E" w:rsidP="005A27BD">
            <w:pPr>
              <w:pStyle w:val="Heading2"/>
              <w:rPr>
                <w:b w:val="0"/>
                <w:bCs/>
                <w:sz w:val="32"/>
                <w:szCs w:val="32"/>
              </w:rPr>
            </w:pPr>
            <w:r w:rsidRPr="007D3EBA">
              <w:rPr>
                <w:bCs/>
                <w:sz w:val="32"/>
                <w:szCs w:val="32"/>
              </w:rPr>
              <w:t>Upcoming Events</w:t>
            </w:r>
          </w:p>
          <w:p w14:paraId="4DC4850D" w14:textId="77777777" w:rsidR="00567B8E" w:rsidRDefault="00567B8E" w:rsidP="00843033">
            <w:pPr>
              <w:pStyle w:val="Answer"/>
              <w:rPr>
                <w:b w:val="0"/>
                <w:bCs/>
              </w:rPr>
            </w:pPr>
          </w:p>
          <w:p w14:paraId="772EAEEA" w14:textId="3523C6B1" w:rsidR="00567B8E" w:rsidRDefault="00567B8E" w:rsidP="00843033">
            <w:pPr>
              <w:pStyle w:val="Answer"/>
              <w:rPr>
                <w:b w:val="0"/>
                <w:bCs/>
                <w:color w:val="auto"/>
              </w:rPr>
            </w:pPr>
            <w:r>
              <w:rPr>
                <w:color w:val="auto"/>
              </w:rPr>
              <w:t>*</w:t>
            </w:r>
            <w:r w:rsidRPr="00DC1143">
              <w:rPr>
                <w:color w:val="auto"/>
              </w:rPr>
              <w:t xml:space="preserve">Stated Communications on </w:t>
            </w:r>
            <w:r w:rsidR="000C6468">
              <w:rPr>
                <w:color w:val="auto"/>
              </w:rPr>
              <w:t>11</w:t>
            </w:r>
            <w:r>
              <w:rPr>
                <w:color w:val="auto"/>
              </w:rPr>
              <w:t>/</w:t>
            </w:r>
            <w:r w:rsidR="000C6468">
              <w:rPr>
                <w:color w:val="auto"/>
              </w:rPr>
              <w:t>12</w:t>
            </w:r>
            <w:r w:rsidRPr="00DC1143">
              <w:rPr>
                <w:color w:val="auto"/>
              </w:rPr>
              <w:t xml:space="preserve"> and </w:t>
            </w:r>
            <w:r>
              <w:rPr>
                <w:color w:val="auto"/>
              </w:rPr>
              <w:t>1</w:t>
            </w:r>
            <w:r w:rsidR="000C6468">
              <w:rPr>
                <w:color w:val="auto"/>
              </w:rPr>
              <w:t>1</w:t>
            </w:r>
            <w:r w:rsidRPr="00DC1143">
              <w:rPr>
                <w:color w:val="auto"/>
              </w:rPr>
              <w:t>/</w:t>
            </w:r>
            <w:r w:rsidR="00A1010A">
              <w:rPr>
                <w:color w:val="auto"/>
              </w:rPr>
              <w:t>2</w:t>
            </w:r>
            <w:r w:rsidR="000C6468">
              <w:rPr>
                <w:color w:val="auto"/>
              </w:rPr>
              <w:t>6</w:t>
            </w:r>
          </w:p>
          <w:p w14:paraId="7CB7A396" w14:textId="121BFB30" w:rsidR="00567B8E" w:rsidRDefault="00567B8E" w:rsidP="00843033">
            <w:pPr>
              <w:pStyle w:val="Answer"/>
              <w:rPr>
                <w:b w:val="0"/>
                <w:bCs/>
                <w:color w:val="auto"/>
              </w:rPr>
            </w:pPr>
            <w:r>
              <w:rPr>
                <w:color w:val="auto"/>
              </w:rPr>
              <w:t>*</w:t>
            </w:r>
            <w:r w:rsidR="000C6468">
              <w:rPr>
                <w:color w:val="auto"/>
              </w:rPr>
              <w:t>Grandmaster visit on the 12</w:t>
            </w:r>
            <w:r w:rsidR="000C6468" w:rsidRPr="000C6468">
              <w:rPr>
                <w:color w:val="auto"/>
                <w:vertAlign w:val="superscript"/>
              </w:rPr>
              <w:t>th</w:t>
            </w:r>
            <w:r w:rsidR="000C6468">
              <w:rPr>
                <w:color w:val="auto"/>
              </w:rPr>
              <w:t xml:space="preserve"> and awarding MWB Speed Hall his 25-year award</w:t>
            </w:r>
          </w:p>
          <w:p w14:paraId="5CEC9845" w14:textId="402DF49F" w:rsidR="000C6468" w:rsidRDefault="000C6468" w:rsidP="00843033">
            <w:pPr>
              <w:pStyle w:val="Answer"/>
              <w:rPr>
                <w:b w:val="0"/>
                <w:bCs/>
                <w:color w:val="auto"/>
              </w:rPr>
            </w:pPr>
            <w:r>
              <w:rPr>
                <w:bCs/>
                <w:color w:val="auto"/>
              </w:rPr>
              <w:t>*MM Degree on11/23 @1:00pm</w:t>
            </w:r>
            <w:r w:rsidR="0004548C">
              <w:rPr>
                <w:bCs/>
                <w:color w:val="auto"/>
              </w:rPr>
              <w:t>.</w:t>
            </w:r>
            <w:r>
              <w:rPr>
                <w:bCs/>
                <w:color w:val="auto"/>
              </w:rPr>
              <w:t xml:space="preserve"> Meal follows. Raising 5 brothers.</w:t>
            </w:r>
          </w:p>
          <w:p w14:paraId="5FE69180" w14:textId="3E0E3D12" w:rsidR="000C6468" w:rsidRDefault="000C6468" w:rsidP="00843033">
            <w:pPr>
              <w:pStyle w:val="Answer"/>
              <w:rPr>
                <w:b w:val="0"/>
                <w:bCs/>
                <w:color w:val="auto"/>
              </w:rPr>
            </w:pPr>
            <w:r>
              <w:rPr>
                <w:bCs/>
                <w:color w:val="auto"/>
              </w:rPr>
              <w:t>*Wardens night on the 26</w:t>
            </w:r>
            <w:r w:rsidRPr="000C6468">
              <w:rPr>
                <w:bCs/>
                <w:color w:val="auto"/>
                <w:vertAlign w:val="superscript"/>
              </w:rPr>
              <w:t>th</w:t>
            </w:r>
            <w:r>
              <w:rPr>
                <w:bCs/>
                <w:color w:val="auto"/>
                <w:vertAlign w:val="superscript"/>
              </w:rPr>
              <w:t xml:space="preserve">   </w:t>
            </w:r>
            <w:r w:rsidRPr="000C6468">
              <w:rPr>
                <w:color w:val="auto"/>
              </w:rPr>
              <w:t>Everyone moves up a chair</w:t>
            </w:r>
            <w:r>
              <w:rPr>
                <w:color w:val="auto"/>
              </w:rPr>
              <w:t>.</w:t>
            </w:r>
          </w:p>
          <w:p w14:paraId="7DD9FABE" w14:textId="7D9EF3B0" w:rsidR="0004548C" w:rsidRPr="00A1010A" w:rsidRDefault="0004548C" w:rsidP="00843033">
            <w:pPr>
              <w:pStyle w:val="Answer"/>
              <w:rPr>
                <w:b w:val="0"/>
                <w:bCs/>
                <w:color w:val="auto"/>
              </w:rPr>
            </w:pPr>
            <w:r>
              <w:rPr>
                <w:bCs/>
                <w:color w:val="auto"/>
              </w:rPr>
              <w:t>*Pot luck Christmas dinner on 12/19 @6:30pm. Come and bring your spouse and family</w:t>
            </w:r>
          </w:p>
          <w:p w14:paraId="434D6BAA" w14:textId="2AFD4AE7" w:rsidR="00567B8E" w:rsidRDefault="00567B8E" w:rsidP="002814A1">
            <w:pPr>
              <w:pStyle w:val="Heading2"/>
              <w:rPr>
                <w:b w:val="0"/>
                <w:sz w:val="32"/>
                <w:szCs w:val="32"/>
              </w:rPr>
            </w:pPr>
            <w:r w:rsidRPr="007D3EBA">
              <w:rPr>
                <w:bCs/>
                <w:sz w:val="32"/>
                <w:szCs w:val="32"/>
              </w:rPr>
              <w:t>Sick and Distressed</w:t>
            </w:r>
          </w:p>
          <w:p w14:paraId="73A382E1" w14:textId="77777777" w:rsidR="0004548C" w:rsidRDefault="008251D5" w:rsidP="00567B8E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Please continue to pray for </w:t>
            </w:r>
            <w:r w:rsidR="0004548C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t</w:t>
            </w:r>
            <w:r w:rsidR="00196BA9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he families of those affected by hurricane Helene</w:t>
            </w:r>
            <w:r w:rsidR="0004548C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.</w:t>
            </w:r>
          </w:p>
          <w:p w14:paraId="66C90919" w14:textId="77777777" w:rsidR="0004548C" w:rsidRDefault="0004548C" w:rsidP="00567B8E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</w:p>
          <w:p w14:paraId="291AA882" w14:textId="77777777" w:rsidR="0004548C" w:rsidRDefault="0004548C" w:rsidP="00567B8E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Pray for Mel Cone as she continues treatment. </w:t>
            </w:r>
          </w:p>
          <w:p w14:paraId="4B3B55B8" w14:textId="24AF9DE1" w:rsidR="00196BA9" w:rsidRPr="0004548C" w:rsidRDefault="0004548C" w:rsidP="00567B8E">
            <w:pPr>
              <w:pStyle w:val="Heading2"/>
              <w:rPr>
                <w:rFonts w:asciiTheme="minorHAnsi" w:hAnsiTheme="minorHAnsi" w:cstheme="minorHAnsi"/>
                <w:b w:val="0"/>
                <w:bCs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Also pray for Brother Wade Winstead’s son. He has a major procedure coming up</w:t>
            </w:r>
            <w:r w:rsidR="001E1431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.</w:t>
            </w:r>
          </w:p>
          <w:p w14:paraId="4F4864D3" w14:textId="0D280283" w:rsidR="00567B8E" w:rsidRPr="00937D86" w:rsidRDefault="00567B8E" w:rsidP="007A4E0C">
            <w:pPr>
              <w:spacing w:line="405" w:lineRule="atLeast"/>
              <w:jc w:val="center"/>
              <w:rPr>
                <w:rFonts w:ascii="Georgia" w:eastAsia="Times New Roman" w:hAnsi="Georgia" w:cs="Helvetica"/>
                <w:b w:val="0"/>
                <w:bCs w:val="0"/>
                <w:color w:val="000000"/>
                <w:sz w:val="20"/>
              </w:rPr>
            </w:pP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t>Support our fundraiser</w:t>
            </w: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br/>
              <w:t>(This is an ongoing event, please keep selling)</w:t>
            </w: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br/>
              <w:t>One brick for $75        Two bricks for $140</w:t>
            </w: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br/>
              <w:t>Three for $205            Four for $275</w:t>
            </w:r>
          </w:p>
          <w:p w14:paraId="17E7FAE5" w14:textId="77777777" w:rsidR="00567B8E" w:rsidRPr="00937D86" w:rsidRDefault="00567B8E" w:rsidP="002071C9">
            <w:pPr>
              <w:spacing w:line="405" w:lineRule="atLeast"/>
              <w:jc w:val="center"/>
              <w:rPr>
                <w:rFonts w:ascii="Georgia" w:eastAsia="Times New Roman" w:hAnsi="Georgia" w:cs="Helvetica"/>
                <w:b w:val="0"/>
                <w:bCs w:val="0"/>
                <w:color w:val="000000"/>
                <w:sz w:val="20"/>
              </w:rPr>
            </w:pPr>
          </w:p>
          <w:p w14:paraId="2750D9C1" w14:textId="77777777" w:rsidR="00567B8E" w:rsidRPr="00937D86" w:rsidRDefault="00567B8E" w:rsidP="002071C9">
            <w:pPr>
              <w:ind w:left="750" w:right="750"/>
              <w:jc w:val="center"/>
              <w:outlineLvl w:val="1"/>
              <w:rPr>
                <w:rFonts w:ascii="inherit" w:eastAsia="Times New Roman" w:hAnsi="inherit" w:cs="Helvetica"/>
                <w:color w:val="333333"/>
                <w:sz w:val="20"/>
              </w:rPr>
            </w:pPr>
            <w:r w:rsidRPr="00937D86">
              <w:rPr>
                <w:rFonts w:ascii="inherit" w:eastAsia="Times New Roman" w:hAnsi="inherit" w:cs="Helvetica"/>
                <w:color w:val="333333"/>
                <w:sz w:val="20"/>
                <w:u w:val="single"/>
              </w:rPr>
              <w:t>How to Order:</w:t>
            </w:r>
          </w:p>
          <w:p w14:paraId="63BE988E" w14:textId="1FDBE1B3" w:rsidR="00567B8E" w:rsidRPr="00937D86" w:rsidRDefault="00567B8E" w:rsidP="002071C9">
            <w:pPr>
              <w:spacing w:after="150" w:line="405" w:lineRule="atLeast"/>
              <w:jc w:val="center"/>
              <w:rPr>
                <w:rFonts w:ascii="Georgia" w:eastAsia="Times New Roman" w:hAnsi="Georgia" w:cs="Helvetica"/>
                <w:color w:val="000000"/>
                <w:sz w:val="20"/>
              </w:rPr>
            </w:pPr>
            <w:r w:rsidRPr="00937D86">
              <w:rPr>
                <w:rFonts w:ascii="Georgia" w:eastAsia="Times New Roman" w:hAnsi="Georgia" w:cs="Helvetica"/>
                <w:color w:val="000000"/>
                <w:sz w:val="20"/>
              </w:rPr>
              <w:t>Go to Eagle19.org to place your order. Be sure you are happy with your brick design as it will look very similar to the image on your computer when completed.</w:t>
            </w:r>
          </w:p>
          <w:p w14:paraId="55854500" w14:textId="43D08A4D" w:rsidR="00567B8E" w:rsidRPr="002071C9" w:rsidRDefault="00567B8E" w:rsidP="007D3EBA">
            <w:pPr>
              <w:jc w:val="center"/>
              <w:rPr>
                <w:rFonts w:ascii="Helvetica" w:eastAsia="Times New Roman" w:hAnsi="Helvetica" w:cs="Helvetica"/>
                <w:color w:val="333333"/>
                <w:sz w:val="20"/>
              </w:rPr>
            </w:pPr>
            <w:r w:rsidRPr="002071C9">
              <w:rPr>
                <w:rFonts w:ascii="Georgia" w:eastAsia="Times New Roman" w:hAnsi="Georgia" w:cs="Helvetica"/>
                <w:color w:val="000000"/>
                <w:sz w:val="20"/>
              </w:rPr>
              <w:br/>
            </w:r>
            <w:r w:rsidRPr="002071C9">
              <w:rPr>
                <w:rFonts w:ascii="Helvetica" w:eastAsia="Times New Roman" w:hAnsi="Helvetica" w:cs="Helvetica"/>
                <w:noProof/>
                <w:color w:val="333333"/>
                <w:sz w:val="20"/>
              </w:rPr>
              <w:drawing>
                <wp:inline distT="0" distB="0" distL="0" distR="0" wp14:anchorId="325680A5" wp14:editId="2B44DA20">
                  <wp:extent cx="3574415" cy="1066750"/>
                  <wp:effectExtent l="0" t="0" r="6985" b="635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8236" cy="1103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2BAE8C" w14:textId="056865B6" w:rsidR="00567B8E" w:rsidRPr="002071C9" w:rsidRDefault="00567B8E" w:rsidP="007D3EBA">
            <w:pPr>
              <w:rPr>
                <w:rFonts w:ascii="Helvetica" w:eastAsia="Times New Roman" w:hAnsi="Helvetica" w:cs="Helvetica"/>
                <w:color w:val="333333"/>
                <w:sz w:val="20"/>
              </w:rPr>
            </w:pPr>
            <w:r w:rsidRPr="002071C9">
              <w:rPr>
                <w:rFonts w:ascii="Helvetica" w:eastAsia="Times New Roman" w:hAnsi="Helvetica" w:cs="Helvetica"/>
                <w:color w:val="333333"/>
                <w:sz w:val="20"/>
              </w:rPr>
              <w:br w:type="textWrapping" w:clear="all"/>
            </w:r>
          </w:p>
          <w:p w14:paraId="0A7E66DF" w14:textId="668F7015" w:rsidR="00567B8E" w:rsidRDefault="00567B8E" w:rsidP="007D3EBA">
            <w:pPr>
              <w:jc w:val="center"/>
              <w:rPr>
                <w:rFonts w:ascii="Georgia" w:hAnsi="Georgia"/>
                <w:b w:val="0"/>
                <w:bCs w:val="0"/>
                <w:color w:val="000000"/>
                <w:szCs w:val="24"/>
                <w:shd w:val="clear" w:color="auto" w:fill="FFFFFF"/>
              </w:rPr>
            </w:pPr>
            <w:r w:rsidRPr="00495A08">
              <w:rPr>
                <w:rFonts w:ascii="Georgia" w:hAnsi="Georgia"/>
                <w:color w:val="000000"/>
                <w:szCs w:val="24"/>
                <w:shd w:val="clear" w:color="auto" w:fill="FFFFFF"/>
              </w:rPr>
              <w:t>If you have any questions, please contact Barry Deutsch at </w:t>
            </w:r>
            <w:hyperlink r:id="rId18" w:history="1">
              <w:r w:rsidR="00DC7A69" w:rsidRPr="00197B7E">
                <w:rPr>
                  <w:rStyle w:val="Hyperlink"/>
                  <w:rFonts w:ascii="Georgia" w:hAnsi="Georgia"/>
                  <w:szCs w:val="24"/>
                  <w:shd w:val="clear" w:color="auto" w:fill="FFFFFF"/>
                </w:rPr>
                <w:t>barryid@gmail.com</w:t>
              </w:r>
            </w:hyperlink>
          </w:p>
          <w:p w14:paraId="3F074C33" w14:textId="77777777" w:rsidR="00DC7A69" w:rsidRDefault="00DC7A69" w:rsidP="007D3EBA">
            <w:pPr>
              <w:jc w:val="center"/>
              <w:rPr>
                <w:rFonts w:ascii="Georgia" w:eastAsia="Times New Roman" w:hAnsi="Georgia" w:cs="Times New Roman"/>
                <w:b w:val="0"/>
                <w:bCs w:val="0"/>
                <w:color w:val="000000"/>
                <w:szCs w:val="24"/>
                <w:shd w:val="clear" w:color="auto" w:fill="FFFFFF"/>
              </w:rPr>
            </w:pPr>
          </w:p>
          <w:p w14:paraId="0F42A365" w14:textId="77777777" w:rsidR="00DC7A69" w:rsidRDefault="00DC7A69" w:rsidP="007D3EBA">
            <w:pPr>
              <w:jc w:val="center"/>
              <w:rPr>
                <w:rFonts w:ascii="Georgia" w:eastAsia="Times New Roman" w:hAnsi="Georgia" w:cs="Times New Roman"/>
                <w:b w:val="0"/>
                <w:bCs w:val="0"/>
                <w:color w:val="000000"/>
                <w:szCs w:val="24"/>
                <w:shd w:val="clear" w:color="auto" w:fill="FFFFFF"/>
              </w:rPr>
            </w:pPr>
          </w:p>
          <w:p w14:paraId="6459F2F4" w14:textId="50738EAF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  <w:r>
              <w:rPr>
                <w:rFonts w:eastAsia="Times New Roman"/>
                <w:noProof/>
              </w:rPr>
              <w:lastRenderedPageBreak/>
              <w:drawing>
                <wp:inline distT="0" distB="0" distL="0" distR="0" wp14:anchorId="3E4AE965" wp14:editId="375119BA">
                  <wp:extent cx="3618865" cy="4413464"/>
                  <wp:effectExtent l="0" t="0" r="635" b="6350"/>
                  <wp:docPr id="180885457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4581" cy="4444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D7D92A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2C129DBA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7FBBC9A0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4C2A315C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Cs w:val="24"/>
              </w:rPr>
              <w:drawing>
                <wp:inline distT="0" distB="0" distL="0" distR="0" wp14:anchorId="0D23228B" wp14:editId="18DB0583">
                  <wp:extent cx="3821713" cy="3667125"/>
                  <wp:effectExtent l="0" t="0" r="7620" b="0"/>
                  <wp:docPr id="93722729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8647" cy="3712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87E81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159733C3" w14:textId="77777777" w:rsidR="00DC7A69" w:rsidRDefault="00DC7A69" w:rsidP="001E1431">
            <w:pPr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571AF52B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Cs w:val="24"/>
              </w:rPr>
            </w:pPr>
          </w:p>
          <w:p w14:paraId="4A04AC3B" w14:textId="77777777" w:rsidR="00DC7A69" w:rsidRDefault="00DC7A69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noProof/>
                <w:color w:val="auto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Cs w:val="24"/>
              </w:rPr>
              <w:drawing>
                <wp:inline distT="0" distB="0" distL="0" distR="0" wp14:anchorId="5A8C09B9" wp14:editId="22E4C46D">
                  <wp:extent cx="4970240" cy="3724275"/>
                  <wp:effectExtent l="0" t="0" r="1905" b="0"/>
                  <wp:docPr id="100616734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8096" cy="373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4B7695" w14:textId="77777777" w:rsidR="001E1431" w:rsidRDefault="001E1431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noProof/>
                <w:color w:val="auto"/>
                <w:szCs w:val="24"/>
              </w:rPr>
            </w:pPr>
          </w:p>
          <w:p w14:paraId="469E847B" w14:textId="77777777" w:rsidR="001E1431" w:rsidRDefault="001E1431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noProof/>
                <w:color w:val="auto"/>
                <w:szCs w:val="24"/>
              </w:rPr>
            </w:pPr>
          </w:p>
          <w:p w14:paraId="1159A3DF" w14:textId="77777777" w:rsidR="001E1431" w:rsidRDefault="001E1431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noProof/>
                <w:color w:val="auto"/>
                <w:szCs w:val="24"/>
              </w:rPr>
            </w:pPr>
          </w:p>
          <w:p w14:paraId="3CCD30ED" w14:textId="77777777" w:rsidR="001E1431" w:rsidRDefault="001E1431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noProof/>
                <w:color w:val="auto"/>
                <w:szCs w:val="24"/>
              </w:rPr>
            </w:pPr>
          </w:p>
          <w:p w14:paraId="3520AA95" w14:textId="77777777" w:rsidR="001E1431" w:rsidRDefault="001E1431" w:rsidP="007D3EBA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noProof/>
                <w:color w:val="auto"/>
                <w:szCs w:val="24"/>
              </w:rPr>
            </w:pPr>
          </w:p>
          <w:p w14:paraId="6F9D839C" w14:textId="452A5BF9" w:rsidR="001E1431" w:rsidRPr="00495A08" w:rsidRDefault="001E1431" w:rsidP="007D3EBA">
            <w:pPr>
              <w:jc w:val="center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Cs w:val="24"/>
              </w:rPr>
              <w:drawing>
                <wp:inline distT="0" distB="0" distL="0" distR="0" wp14:anchorId="05172871" wp14:editId="0F3F8165">
                  <wp:extent cx="4740494" cy="3695700"/>
                  <wp:effectExtent l="0" t="0" r="3175" b="0"/>
                  <wp:docPr id="115890334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4646" cy="3730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9A2" w:rsidRPr="00F8099A" w14:paraId="7ACDFB23" w14:textId="77777777" w:rsidTr="00DD6F06">
        <w:trPr>
          <w:trHeight w:val="13806"/>
        </w:trPr>
        <w:tc>
          <w:tcPr>
            <w:tcW w:w="6" w:type="dxa"/>
            <w:shd w:val="clear" w:color="auto" w:fill="1F497D" w:themeFill="text2"/>
          </w:tcPr>
          <w:p w14:paraId="6AD0EDBD" w14:textId="77777777" w:rsidR="001E1431" w:rsidRDefault="001E1431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  <w:p w14:paraId="0655292E" w14:textId="77777777" w:rsidR="001E1431" w:rsidRDefault="001E1431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  <w:p w14:paraId="57535A9E" w14:textId="77777777" w:rsidR="001E1431" w:rsidRDefault="001E1431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</w:tc>
        <w:tc>
          <w:tcPr>
            <w:tcW w:w="3022" w:type="dxa"/>
            <w:shd w:val="clear" w:color="auto" w:fill="1F497D" w:themeFill="text2"/>
          </w:tcPr>
          <w:p w14:paraId="3A8254F7" w14:textId="77777777" w:rsidR="001E1431" w:rsidRDefault="001E1431" w:rsidP="00567B8E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color w:val="000080"/>
                <w:kern w:val="36"/>
                <w:sz w:val="40"/>
                <w:szCs w:val="40"/>
                <w:highlight w:val="yellow"/>
              </w:rPr>
            </w:pPr>
          </w:p>
          <w:p w14:paraId="32B3DA2C" w14:textId="77777777" w:rsidR="008E6A33" w:rsidRDefault="008E6A33" w:rsidP="00567B8E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38B3243" wp14:editId="7FBDBE62">
                  <wp:extent cx="1905000" cy="3067050"/>
                  <wp:effectExtent l="0" t="0" r="0" b="0"/>
                  <wp:docPr id="16" name="Picture 15" descr="Image result for sports quotes about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orts quotes about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306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3BBB0B" w14:textId="77777777" w:rsidR="008E6A33" w:rsidRPr="008E6A33" w:rsidRDefault="008E6A33" w:rsidP="008E6A33">
            <w:pPr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14:paraId="39938644" w14:textId="77777777" w:rsidR="008E6A33" w:rsidRDefault="008E6A33" w:rsidP="008E6A33">
            <w:pPr>
              <w:rPr>
                <w:noProof/>
              </w:rPr>
            </w:pPr>
          </w:p>
          <w:p w14:paraId="76FDBB52" w14:textId="77777777" w:rsidR="008E6A33" w:rsidRDefault="008E6A33" w:rsidP="008E6A33">
            <w:pPr>
              <w:rPr>
                <w:noProof/>
              </w:rPr>
            </w:pPr>
          </w:p>
          <w:p w14:paraId="775752D9" w14:textId="77777777" w:rsidR="008E6A33" w:rsidRDefault="008E6A33" w:rsidP="008E6A33">
            <w:pPr>
              <w:rPr>
                <w:noProof/>
              </w:rPr>
            </w:pPr>
          </w:p>
          <w:p w14:paraId="1443EB78" w14:textId="77777777" w:rsidR="008E6A33" w:rsidRDefault="008E6A33" w:rsidP="008E6A33">
            <w:pPr>
              <w:rPr>
                <w:noProof/>
              </w:rPr>
            </w:pPr>
          </w:p>
          <w:p w14:paraId="33C8363E" w14:textId="1BB41891" w:rsidR="008E6A33" w:rsidRPr="008E6A33" w:rsidRDefault="008E6A33" w:rsidP="008E6A33">
            <w:pPr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671F3117" wp14:editId="3DA6E627">
                  <wp:extent cx="1807845" cy="2085975"/>
                  <wp:effectExtent l="0" t="0" r="1905" b="9525"/>
                  <wp:docPr id="17" name="Picture 16" descr="Image result for sports quotes about li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sports quotes about li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845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85" w:type="dxa"/>
            <w:tcMar>
              <w:left w:w="677" w:type="dxa"/>
            </w:tcMar>
          </w:tcPr>
          <w:p w14:paraId="7ADC5322" w14:textId="77777777" w:rsidR="001E1431" w:rsidRDefault="001E1431" w:rsidP="00843033">
            <w:pPr>
              <w:pStyle w:val="Heading2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C0EEAFD" wp14:editId="326EDCFC">
                  <wp:extent cx="4572000" cy="3486150"/>
                  <wp:effectExtent l="0" t="0" r="0" b="0"/>
                  <wp:docPr id="131770899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-7639" b="23229"/>
                          <a:stretch/>
                        </pic:blipFill>
                        <pic:spPr bwMode="auto">
                          <a:xfrm>
                            <a:off x="0" y="0"/>
                            <a:ext cx="4588991" cy="3499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0EA90CC" w14:textId="2005BEDB" w:rsidR="006A6094" w:rsidRDefault="006A6094" w:rsidP="00843033">
            <w:pPr>
              <w:pStyle w:val="Heading2"/>
              <w:rPr>
                <w:sz w:val="32"/>
                <w:szCs w:val="32"/>
              </w:rPr>
            </w:pPr>
          </w:p>
          <w:p w14:paraId="36B201C6" w14:textId="54DAB61C" w:rsidR="006A6094" w:rsidRDefault="006A6094" w:rsidP="00843033">
            <w:pPr>
              <w:pStyle w:val="Heading2"/>
              <w:rPr>
                <w:sz w:val="32"/>
                <w:szCs w:val="32"/>
              </w:rPr>
            </w:pPr>
          </w:p>
          <w:p w14:paraId="22D5B002" w14:textId="6E53BD48" w:rsidR="006A6094" w:rsidRDefault="008E6A33" w:rsidP="00843033">
            <w:pPr>
              <w:pStyle w:val="Heading2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D916114" wp14:editId="36C5DDAF">
                  <wp:extent cx="4419600" cy="4191000"/>
                  <wp:effectExtent l="0" t="0" r="0" b="0"/>
                  <wp:docPr id="46644052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689" cy="4196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9A2" w:rsidRPr="00F8099A" w14:paraId="6B872317" w14:textId="77777777" w:rsidTr="00DD6F06">
        <w:trPr>
          <w:trHeight w:val="13806"/>
        </w:trPr>
        <w:tc>
          <w:tcPr>
            <w:tcW w:w="6" w:type="dxa"/>
            <w:shd w:val="clear" w:color="auto" w:fill="1F497D" w:themeFill="text2"/>
          </w:tcPr>
          <w:p w14:paraId="3BA50689" w14:textId="77777777" w:rsidR="006A6094" w:rsidRDefault="006A6094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</w:tc>
        <w:tc>
          <w:tcPr>
            <w:tcW w:w="3022" w:type="dxa"/>
            <w:shd w:val="clear" w:color="auto" w:fill="1F497D" w:themeFill="text2"/>
          </w:tcPr>
          <w:p w14:paraId="44F88DBC" w14:textId="77777777" w:rsidR="006A6094" w:rsidRPr="00567B8E" w:rsidRDefault="006A6094" w:rsidP="006A6094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color w:val="000080"/>
                <w:kern w:val="36"/>
                <w:sz w:val="40"/>
                <w:szCs w:val="40"/>
                <w:highlight w:val="yellow"/>
              </w:rPr>
            </w:pPr>
          </w:p>
        </w:tc>
        <w:tc>
          <w:tcPr>
            <w:tcW w:w="8485" w:type="dxa"/>
            <w:tcMar>
              <w:left w:w="677" w:type="dxa"/>
            </w:tcMar>
          </w:tcPr>
          <w:p w14:paraId="2E09FA93" w14:textId="77777777" w:rsidR="00EF576E" w:rsidRPr="00EF576E" w:rsidRDefault="00EF576E" w:rsidP="00EF576E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80"/>
                <w:kern w:val="36"/>
                <w:sz w:val="48"/>
                <w:szCs w:val="48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kern w:val="36"/>
                <w:sz w:val="72"/>
                <w:szCs w:val="72"/>
              </w:rPr>
              <w:t>AID AND ASSISTANCE</w:t>
            </w:r>
          </w:p>
          <w:p w14:paraId="4FDE99D7" w14:textId="77777777" w:rsidR="00EF576E" w:rsidRPr="00EF576E" w:rsidRDefault="00EF576E" w:rsidP="00EF576E">
            <w:pPr>
              <w:jc w:val="center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36"/>
                <w:szCs w:val="36"/>
              </w:rPr>
              <w:t>by William R. Fischer</w:t>
            </w:r>
          </w:p>
          <w:p w14:paraId="29C0AF0A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  <w:t> </w:t>
            </w:r>
          </w:p>
          <w:p w14:paraId="6007D59E" w14:textId="77777777" w:rsidR="00EF576E" w:rsidRPr="00EF576E" w:rsidRDefault="00EF576E" w:rsidP="00EF576E">
            <w:pPr>
              <w:jc w:val="center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noProof/>
                <w:color w:val="000080"/>
                <w:sz w:val="27"/>
                <w:szCs w:val="27"/>
              </w:rPr>
              <w:drawing>
                <wp:inline distT="0" distB="0" distL="0" distR="0" wp14:anchorId="05AB606D" wp14:editId="1A9ED897">
                  <wp:extent cx="5476875" cy="95250"/>
                  <wp:effectExtent l="0" t="0" r="9525" b="0"/>
                  <wp:docPr id="27230527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687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9AF713" w14:textId="77777777" w:rsidR="00EF576E" w:rsidRPr="00EF576E" w:rsidRDefault="00EF576E" w:rsidP="00EF576E">
            <w:pPr>
              <w:jc w:val="center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  <w:t> </w:t>
            </w:r>
          </w:p>
          <w:p w14:paraId="7F056439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The duty of "Aid and Assistance" is an important obligation, imposed upon every brother of the order. "To aid and assist all worthy distressed Master Masons, their widows and orphans."</w:t>
            </w:r>
          </w:p>
          <w:p w14:paraId="0CE2D420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This is according to human nature that will always prefer a friend to a stranger.</w:t>
            </w:r>
          </w:p>
          <w:p w14:paraId="74F07503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Expressed in the language of "Long Tom Coffin":</w:t>
            </w:r>
          </w:p>
          <w:p w14:paraId="47C5E66E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A messmate before a shipmate.</w:t>
            </w:r>
          </w:p>
          <w:p w14:paraId="0E25EAFF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A shipmate before a stranger.</w:t>
            </w:r>
          </w:p>
          <w:p w14:paraId="5FB4F4BA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A stranger before a dog.</w:t>
            </w:r>
          </w:p>
          <w:p w14:paraId="3C1D7756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As we have the opportunity, let us do well for all men, especially to those of the same house.</w:t>
            </w:r>
          </w:p>
          <w:p w14:paraId="5177EA12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We must be ready to aid those who need our help, brothers or strangers.</w:t>
            </w:r>
          </w:p>
          <w:p w14:paraId="005B877D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If those we could have helped and don't, are lost, we lose even more.</w:t>
            </w:r>
          </w:p>
          <w:p w14:paraId="52697CCF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 xml:space="preserve">For these poor people only lose what they have, but we lose them, our dignity, and our own </w:t>
            </w:r>
            <w:proofErr w:type="spellStart"/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self worth</w:t>
            </w:r>
            <w:proofErr w:type="spellEnd"/>
            <w:r w:rsidRPr="00EF576E">
              <w:rPr>
                <w:rFonts w:ascii="Times New Roman" w:eastAsia="Times New Roman" w:hAnsi="Times New Roman" w:cs="Times New Roman"/>
                <w:b/>
                <w:bCs/>
                <w:color w:val="000080"/>
                <w:sz w:val="27"/>
                <w:szCs w:val="27"/>
              </w:rPr>
              <w:t>.</w:t>
            </w:r>
          </w:p>
          <w:p w14:paraId="33E5E618" w14:textId="77777777" w:rsidR="00EF576E" w:rsidRPr="00EF576E" w:rsidRDefault="00EF576E" w:rsidP="00EF576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  <w:t> </w:t>
            </w:r>
          </w:p>
          <w:p w14:paraId="15B9073B" w14:textId="77777777" w:rsidR="00EF576E" w:rsidRPr="00EF576E" w:rsidRDefault="00EF576E" w:rsidP="00EF576E">
            <w:pPr>
              <w:jc w:val="center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b/>
                <w:bCs/>
                <w:noProof/>
                <w:color w:val="000080"/>
                <w:sz w:val="27"/>
                <w:szCs w:val="27"/>
              </w:rPr>
              <w:drawing>
                <wp:inline distT="0" distB="0" distL="0" distR="0" wp14:anchorId="5AE7EC06" wp14:editId="0E5693D9">
                  <wp:extent cx="5715000" cy="676275"/>
                  <wp:effectExtent l="0" t="0" r="0" b="9525"/>
                  <wp:docPr id="37077106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57141C" w14:textId="77777777" w:rsidR="00EF576E" w:rsidRPr="00EF576E" w:rsidRDefault="00EF576E" w:rsidP="00EF576E">
            <w:pPr>
              <w:jc w:val="center"/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</w:pPr>
            <w:r w:rsidRPr="00EF576E">
              <w:rPr>
                <w:rFonts w:ascii="Times New Roman" w:eastAsia="Times New Roman" w:hAnsi="Times New Roman" w:cs="Times New Roman"/>
                <w:color w:val="000080"/>
                <w:sz w:val="27"/>
                <w:szCs w:val="27"/>
              </w:rPr>
              <w:t> </w:t>
            </w:r>
          </w:p>
          <w:p w14:paraId="0E624895" w14:textId="77777777" w:rsidR="00236132" w:rsidRDefault="00236132" w:rsidP="00843033">
            <w:pPr>
              <w:pStyle w:val="Heading2"/>
              <w:rPr>
                <w:noProof/>
                <w:sz w:val="32"/>
                <w:szCs w:val="32"/>
              </w:rPr>
            </w:pPr>
          </w:p>
        </w:tc>
      </w:tr>
      <w:tr w:rsidR="00DD6F06" w:rsidRPr="00F8099A" w14:paraId="32FA1FD7" w14:textId="77777777" w:rsidTr="00DD6F06">
        <w:trPr>
          <w:trHeight w:val="13806"/>
        </w:trPr>
        <w:tc>
          <w:tcPr>
            <w:tcW w:w="6" w:type="dxa"/>
            <w:shd w:val="clear" w:color="auto" w:fill="1F497D" w:themeFill="text2"/>
          </w:tcPr>
          <w:p w14:paraId="010725DC" w14:textId="77777777" w:rsidR="00DD6F06" w:rsidRDefault="00DD6F06" w:rsidP="00002A36">
            <w:pPr>
              <w:spacing w:before="100" w:beforeAutospacing="1" w:after="100" w:afterAutospacing="1"/>
              <w:jc w:val="center"/>
              <w:outlineLvl w:val="0"/>
              <w:rPr>
                <w:noProof/>
              </w:rPr>
            </w:pPr>
          </w:p>
        </w:tc>
        <w:tc>
          <w:tcPr>
            <w:tcW w:w="3022" w:type="dxa"/>
            <w:shd w:val="clear" w:color="auto" w:fill="1F497D" w:themeFill="text2"/>
          </w:tcPr>
          <w:p w14:paraId="0A441E33" w14:textId="77777777" w:rsidR="00DD6F06" w:rsidRPr="00567B8E" w:rsidRDefault="00DD6F06" w:rsidP="00567B8E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color w:val="000080"/>
                <w:kern w:val="36"/>
                <w:sz w:val="40"/>
                <w:szCs w:val="40"/>
                <w:highlight w:val="yellow"/>
              </w:rPr>
            </w:pPr>
          </w:p>
        </w:tc>
        <w:tc>
          <w:tcPr>
            <w:tcW w:w="8485" w:type="dxa"/>
            <w:tcMar>
              <w:left w:w="677" w:type="dxa"/>
            </w:tcMar>
          </w:tcPr>
          <w:p w14:paraId="115F7C07" w14:textId="77777777" w:rsidR="00DD6F06" w:rsidRDefault="00EF576E" w:rsidP="00843033">
            <w:pPr>
              <w:pStyle w:val="Heading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And finally. LOL</w:t>
            </w:r>
          </w:p>
          <w:p w14:paraId="21699DF9" w14:textId="77777777" w:rsidR="00EF576E" w:rsidRDefault="00EF576E" w:rsidP="00843033">
            <w:pPr>
              <w:pStyle w:val="Heading2"/>
              <w:rPr>
                <w:sz w:val="32"/>
                <w:szCs w:val="32"/>
              </w:rPr>
            </w:pPr>
          </w:p>
          <w:p w14:paraId="4132B808" w14:textId="77777777" w:rsidR="00EF576E" w:rsidRDefault="00EF576E" w:rsidP="00843033">
            <w:pPr>
              <w:pStyle w:val="Heading2"/>
              <w:rPr>
                <w:sz w:val="32"/>
                <w:szCs w:val="32"/>
              </w:rPr>
            </w:pPr>
          </w:p>
          <w:p w14:paraId="56F01CB0" w14:textId="77777777" w:rsidR="00EF576E" w:rsidRDefault="00EF576E" w:rsidP="00843033">
            <w:pPr>
              <w:pStyle w:val="Heading2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19E5B37" wp14:editId="6FABD039">
                  <wp:extent cx="4371509" cy="4295775"/>
                  <wp:effectExtent l="0" t="0" r="0" b="0"/>
                  <wp:docPr id="427017433" name="Picture 7" descr="Image result for Masonic carto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Masonic carto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99" cy="4305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AD0B74" w14:textId="77777777" w:rsidR="00EF576E" w:rsidRDefault="00EF576E" w:rsidP="00843033">
            <w:pPr>
              <w:pStyle w:val="Heading2"/>
              <w:rPr>
                <w:sz w:val="32"/>
                <w:szCs w:val="32"/>
              </w:rPr>
            </w:pPr>
          </w:p>
          <w:p w14:paraId="2E154194" w14:textId="77777777" w:rsidR="00EF576E" w:rsidRDefault="00EF576E" w:rsidP="00843033">
            <w:pPr>
              <w:pStyle w:val="Heading2"/>
              <w:rPr>
                <w:sz w:val="32"/>
                <w:szCs w:val="32"/>
              </w:rPr>
            </w:pPr>
          </w:p>
          <w:p w14:paraId="03C93735" w14:textId="77777777" w:rsidR="00EF576E" w:rsidRDefault="00EF576E" w:rsidP="00843033">
            <w:pPr>
              <w:pStyle w:val="Heading2"/>
              <w:rPr>
                <w:sz w:val="32"/>
                <w:szCs w:val="32"/>
              </w:rPr>
            </w:pPr>
          </w:p>
          <w:p w14:paraId="485534F0" w14:textId="77777777" w:rsidR="00EF576E" w:rsidRDefault="00EF576E" w:rsidP="00843033">
            <w:pPr>
              <w:pStyle w:val="Heading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 hope you all have a safe and wonderful Thanksgiving.</w:t>
            </w:r>
          </w:p>
          <w:p w14:paraId="38226A56" w14:textId="77777777" w:rsidR="005E6165" w:rsidRDefault="005E6165" w:rsidP="00843033">
            <w:pPr>
              <w:pStyle w:val="Heading2"/>
              <w:rPr>
                <w:sz w:val="32"/>
                <w:szCs w:val="32"/>
              </w:rPr>
            </w:pPr>
          </w:p>
          <w:p w14:paraId="580C4B4C" w14:textId="77777777" w:rsidR="005E6165" w:rsidRDefault="005E6165" w:rsidP="00843033">
            <w:pPr>
              <w:pStyle w:val="Heading2"/>
              <w:rPr>
                <w:sz w:val="32"/>
                <w:szCs w:val="32"/>
              </w:rPr>
            </w:pPr>
          </w:p>
          <w:p w14:paraId="7247439F" w14:textId="0B20D8A6" w:rsidR="005E6165" w:rsidRDefault="005E6165" w:rsidP="00843033">
            <w:pPr>
              <w:pStyle w:val="Heading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Tim</w:t>
            </w:r>
          </w:p>
        </w:tc>
      </w:tr>
    </w:tbl>
    <w:p w14:paraId="1C12C549" w14:textId="31534586" w:rsidR="004F444E" w:rsidRPr="004150AB" w:rsidRDefault="004F444E" w:rsidP="00A1010A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27"/>
          <w:szCs w:val="27"/>
        </w:rPr>
      </w:pPr>
    </w:p>
    <w:sectPr w:rsidR="004F444E" w:rsidRPr="004150AB" w:rsidSect="003F3C17">
      <w:headerReference w:type="default" r:id="rId31"/>
      <w:pgSz w:w="12240" w:h="15840" w:code="1"/>
      <w:pgMar w:top="1008" w:right="691" w:bottom="432" w:left="576" w:header="57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160AA0" w14:textId="77777777" w:rsidR="003B681F" w:rsidRDefault="003B681F" w:rsidP="00D04819">
      <w:pPr>
        <w:spacing w:after="0" w:line="240" w:lineRule="auto"/>
      </w:pPr>
      <w:r>
        <w:separator/>
      </w:r>
    </w:p>
    <w:p w14:paraId="14A25E24" w14:textId="77777777" w:rsidR="003B681F" w:rsidRDefault="003B681F"/>
  </w:endnote>
  <w:endnote w:type="continuationSeparator" w:id="0">
    <w:p w14:paraId="554BFD93" w14:textId="77777777" w:rsidR="003B681F" w:rsidRDefault="003B681F" w:rsidP="00D04819">
      <w:pPr>
        <w:spacing w:after="0" w:line="240" w:lineRule="auto"/>
      </w:pPr>
      <w:r>
        <w:continuationSeparator/>
      </w:r>
    </w:p>
    <w:p w14:paraId="5F4BE0F1" w14:textId="77777777" w:rsidR="003B681F" w:rsidRDefault="003B681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76BEB" w14:textId="77777777" w:rsidR="003B681F" w:rsidRDefault="003B681F" w:rsidP="00D04819">
      <w:pPr>
        <w:spacing w:after="0" w:line="240" w:lineRule="auto"/>
      </w:pPr>
      <w:r>
        <w:separator/>
      </w:r>
    </w:p>
    <w:p w14:paraId="37E3F083" w14:textId="77777777" w:rsidR="003B681F" w:rsidRDefault="003B681F"/>
  </w:footnote>
  <w:footnote w:type="continuationSeparator" w:id="0">
    <w:p w14:paraId="7F87ACD5" w14:textId="77777777" w:rsidR="003B681F" w:rsidRDefault="003B681F" w:rsidP="00D04819">
      <w:pPr>
        <w:spacing w:after="0" w:line="240" w:lineRule="auto"/>
      </w:pPr>
      <w:r>
        <w:continuationSeparator/>
      </w:r>
    </w:p>
    <w:p w14:paraId="12FE5D78" w14:textId="77777777" w:rsidR="003B681F" w:rsidRDefault="003B681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05580361"/>
      <w:docPartObj>
        <w:docPartGallery w:val="Page Numbers (Top of Page)"/>
        <w:docPartUnique/>
      </w:docPartObj>
    </w:sdtPr>
    <w:sdtEndPr>
      <w:rPr>
        <w:noProof/>
        <w:color w:val="1F497D" w:themeColor="text2"/>
      </w:rPr>
    </w:sdtEndPr>
    <w:sdtContent>
      <w:p w14:paraId="1D0085E0" w14:textId="77777777" w:rsidR="00E1260A" w:rsidRPr="00E1260A" w:rsidRDefault="00E1260A">
        <w:pPr>
          <w:pStyle w:val="Header"/>
          <w:rPr>
            <w:color w:val="1F497D" w:themeColor="text2"/>
          </w:rPr>
        </w:pPr>
        <w:r w:rsidRPr="00E1260A">
          <w:rPr>
            <w:color w:val="1F497D" w:themeColor="text2"/>
          </w:rPr>
          <w:fldChar w:fldCharType="begin"/>
        </w:r>
        <w:r w:rsidRPr="00E1260A">
          <w:rPr>
            <w:color w:val="1F497D" w:themeColor="text2"/>
          </w:rPr>
          <w:instrText xml:space="preserve"> PAGE   \* MERGEFORMAT </w:instrText>
        </w:r>
        <w:r w:rsidRPr="00E1260A">
          <w:rPr>
            <w:color w:val="1F497D" w:themeColor="text2"/>
          </w:rPr>
          <w:fldChar w:fldCharType="separate"/>
        </w:r>
        <w:r w:rsidR="008E5E97">
          <w:rPr>
            <w:noProof/>
            <w:color w:val="1F497D" w:themeColor="text2"/>
          </w:rPr>
          <w:t>2</w:t>
        </w:r>
        <w:r w:rsidRPr="00E1260A">
          <w:rPr>
            <w:noProof/>
            <w:color w:val="1F497D" w:themeColor="text2"/>
          </w:rPr>
          <w:fldChar w:fldCharType="end"/>
        </w:r>
      </w:p>
    </w:sdtContent>
  </w:sdt>
  <w:p w14:paraId="381CB0AD" w14:textId="77777777" w:rsidR="00D04819" w:rsidRDefault="00D048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3A3325"/>
    <w:multiLevelType w:val="hybridMultilevel"/>
    <w:tmpl w:val="ECC61764"/>
    <w:lvl w:ilvl="0" w:tplc="74960BF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F210F0"/>
    <w:multiLevelType w:val="hybridMultilevel"/>
    <w:tmpl w:val="BF94316C"/>
    <w:lvl w:ilvl="0" w:tplc="0F3859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449454">
    <w:abstractNumId w:val="1"/>
  </w:num>
  <w:num w:numId="2" w16cid:durableId="1218274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883"/>
    <w:rsid w:val="00000181"/>
    <w:rsid w:val="00002A36"/>
    <w:rsid w:val="00005D3B"/>
    <w:rsid w:val="000217B1"/>
    <w:rsid w:val="00026654"/>
    <w:rsid w:val="00030A93"/>
    <w:rsid w:val="0003367A"/>
    <w:rsid w:val="00041D52"/>
    <w:rsid w:val="00042369"/>
    <w:rsid w:val="00042393"/>
    <w:rsid w:val="0004548C"/>
    <w:rsid w:val="0004768D"/>
    <w:rsid w:val="00047E02"/>
    <w:rsid w:val="00065E2A"/>
    <w:rsid w:val="00076ED4"/>
    <w:rsid w:val="0008061D"/>
    <w:rsid w:val="00086103"/>
    <w:rsid w:val="00095A3F"/>
    <w:rsid w:val="000A2C77"/>
    <w:rsid w:val="000B4BEB"/>
    <w:rsid w:val="000C2ED4"/>
    <w:rsid w:val="000C6468"/>
    <w:rsid w:val="000D4A80"/>
    <w:rsid w:val="000D6DBD"/>
    <w:rsid w:val="000E0995"/>
    <w:rsid w:val="000E4F01"/>
    <w:rsid w:val="000F19F2"/>
    <w:rsid w:val="000F1A01"/>
    <w:rsid w:val="000F295A"/>
    <w:rsid w:val="000F547D"/>
    <w:rsid w:val="00102AE2"/>
    <w:rsid w:val="00104116"/>
    <w:rsid w:val="00106C5E"/>
    <w:rsid w:val="00121925"/>
    <w:rsid w:val="001459B7"/>
    <w:rsid w:val="001507A8"/>
    <w:rsid w:val="00151CFF"/>
    <w:rsid w:val="00153659"/>
    <w:rsid w:val="00160F4E"/>
    <w:rsid w:val="00161D2B"/>
    <w:rsid w:val="00164D7A"/>
    <w:rsid w:val="001708C9"/>
    <w:rsid w:val="00181186"/>
    <w:rsid w:val="00192068"/>
    <w:rsid w:val="001968C3"/>
    <w:rsid w:val="00196BA9"/>
    <w:rsid w:val="00197E32"/>
    <w:rsid w:val="001A1FBD"/>
    <w:rsid w:val="001B55C5"/>
    <w:rsid w:val="001C404F"/>
    <w:rsid w:val="001E1431"/>
    <w:rsid w:val="001E1B83"/>
    <w:rsid w:val="001E5275"/>
    <w:rsid w:val="001E592A"/>
    <w:rsid w:val="002001E5"/>
    <w:rsid w:val="002022AD"/>
    <w:rsid w:val="00203FF4"/>
    <w:rsid w:val="002071C9"/>
    <w:rsid w:val="0023068C"/>
    <w:rsid w:val="00236132"/>
    <w:rsid w:val="00237AE8"/>
    <w:rsid w:val="00240F23"/>
    <w:rsid w:val="00250F28"/>
    <w:rsid w:val="0026336D"/>
    <w:rsid w:val="0026457F"/>
    <w:rsid w:val="0026492A"/>
    <w:rsid w:val="0026663F"/>
    <w:rsid w:val="00277ECF"/>
    <w:rsid w:val="002814A1"/>
    <w:rsid w:val="00290ACF"/>
    <w:rsid w:val="00291553"/>
    <w:rsid w:val="0029481C"/>
    <w:rsid w:val="00295DF6"/>
    <w:rsid w:val="002B149E"/>
    <w:rsid w:val="002B52BD"/>
    <w:rsid w:val="002B7F36"/>
    <w:rsid w:val="002C19F2"/>
    <w:rsid w:val="002D1808"/>
    <w:rsid w:val="002D423E"/>
    <w:rsid w:val="002D6612"/>
    <w:rsid w:val="002E2F40"/>
    <w:rsid w:val="002E76DB"/>
    <w:rsid w:val="002F6E0D"/>
    <w:rsid w:val="002F710F"/>
    <w:rsid w:val="00300FF1"/>
    <w:rsid w:val="00315EFF"/>
    <w:rsid w:val="00345523"/>
    <w:rsid w:val="003457F4"/>
    <w:rsid w:val="003500BE"/>
    <w:rsid w:val="00350C82"/>
    <w:rsid w:val="00353B0B"/>
    <w:rsid w:val="0035754D"/>
    <w:rsid w:val="003624E6"/>
    <w:rsid w:val="0036479C"/>
    <w:rsid w:val="00370C9D"/>
    <w:rsid w:val="003718D1"/>
    <w:rsid w:val="00374FF9"/>
    <w:rsid w:val="00387088"/>
    <w:rsid w:val="00391B91"/>
    <w:rsid w:val="00395D9F"/>
    <w:rsid w:val="003A226F"/>
    <w:rsid w:val="003A790A"/>
    <w:rsid w:val="003B06C2"/>
    <w:rsid w:val="003B681F"/>
    <w:rsid w:val="003B6873"/>
    <w:rsid w:val="003C0603"/>
    <w:rsid w:val="003C0EFF"/>
    <w:rsid w:val="003C5633"/>
    <w:rsid w:val="003D15E5"/>
    <w:rsid w:val="003E18D5"/>
    <w:rsid w:val="003E4FA3"/>
    <w:rsid w:val="003F0D4E"/>
    <w:rsid w:val="003F2826"/>
    <w:rsid w:val="003F3C17"/>
    <w:rsid w:val="004150AB"/>
    <w:rsid w:val="00421154"/>
    <w:rsid w:val="00440BAF"/>
    <w:rsid w:val="00454A5B"/>
    <w:rsid w:val="004579EF"/>
    <w:rsid w:val="00460210"/>
    <w:rsid w:val="00460DE6"/>
    <w:rsid w:val="00473613"/>
    <w:rsid w:val="00475F58"/>
    <w:rsid w:val="00483673"/>
    <w:rsid w:val="0049245E"/>
    <w:rsid w:val="00495A08"/>
    <w:rsid w:val="004A338E"/>
    <w:rsid w:val="004B79A2"/>
    <w:rsid w:val="004D0772"/>
    <w:rsid w:val="004D1AFA"/>
    <w:rsid w:val="004D2F10"/>
    <w:rsid w:val="004D348B"/>
    <w:rsid w:val="004D7E13"/>
    <w:rsid w:val="004E34AB"/>
    <w:rsid w:val="004E6489"/>
    <w:rsid w:val="004F2A55"/>
    <w:rsid w:val="004F444E"/>
    <w:rsid w:val="00501F30"/>
    <w:rsid w:val="00505E59"/>
    <w:rsid w:val="00520B7E"/>
    <w:rsid w:val="00521B6A"/>
    <w:rsid w:val="005239BA"/>
    <w:rsid w:val="00542156"/>
    <w:rsid w:val="00542F37"/>
    <w:rsid w:val="005544B1"/>
    <w:rsid w:val="0055758D"/>
    <w:rsid w:val="005612AD"/>
    <w:rsid w:val="00567B8E"/>
    <w:rsid w:val="00575327"/>
    <w:rsid w:val="00580226"/>
    <w:rsid w:val="00582E88"/>
    <w:rsid w:val="0058303C"/>
    <w:rsid w:val="00590B3C"/>
    <w:rsid w:val="00595B03"/>
    <w:rsid w:val="005978B8"/>
    <w:rsid w:val="005A27BD"/>
    <w:rsid w:val="005A4635"/>
    <w:rsid w:val="005A678C"/>
    <w:rsid w:val="005B383C"/>
    <w:rsid w:val="005B5890"/>
    <w:rsid w:val="005C5911"/>
    <w:rsid w:val="005D02C6"/>
    <w:rsid w:val="005D0CD9"/>
    <w:rsid w:val="005D6AF3"/>
    <w:rsid w:val="005E6165"/>
    <w:rsid w:val="006130DB"/>
    <w:rsid w:val="006172EE"/>
    <w:rsid w:val="00623219"/>
    <w:rsid w:val="00634AB8"/>
    <w:rsid w:val="006412AA"/>
    <w:rsid w:val="00642C04"/>
    <w:rsid w:val="00642CA0"/>
    <w:rsid w:val="00646BAE"/>
    <w:rsid w:val="00650FAF"/>
    <w:rsid w:val="00656844"/>
    <w:rsid w:val="00666223"/>
    <w:rsid w:val="00667D08"/>
    <w:rsid w:val="00676209"/>
    <w:rsid w:val="006841B0"/>
    <w:rsid w:val="006909D1"/>
    <w:rsid w:val="00692E2D"/>
    <w:rsid w:val="006A5066"/>
    <w:rsid w:val="006A6094"/>
    <w:rsid w:val="006B0CC3"/>
    <w:rsid w:val="006B62FD"/>
    <w:rsid w:val="006D24E2"/>
    <w:rsid w:val="006E4974"/>
    <w:rsid w:val="00701222"/>
    <w:rsid w:val="00701356"/>
    <w:rsid w:val="00705F0E"/>
    <w:rsid w:val="007075B8"/>
    <w:rsid w:val="007126C0"/>
    <w:rsid w:val="00715FB8"/>
    <w:rsid w:val="00723704"/>
    <w:rsid w:val="00724E63"/>
    <w:rsid w:val="00727533"/>
    <w:rsid w:val="0074027E"/>
    <w:rsid w:val="0074071E"/>
    <w:rsid w:val="007456F9"/>
    <w:rsid w:val="007518AB"/>
    <w:rsid w:val="00770B04"/>
    <w:rsid w:val="00773234"/>
    <w:rsid w:val="00774293"/>
    <w:rsid w:val="00782DB8"/>
    <w:rsid w:val="007900AA"/>
    <w:rsid w:val="007A4E0C"/>
    <w:rsid w:val="007A77D4"/>
    <w:rsid w:val="007B737B"/>
    <w:rsid w:val="007C2B5D"/>
    <w:rsid w:val="007D011D"/>
    <w:rsid w:val="007D3EBA"/>
    <w:rsid w:val="007D4AAF"/>
    <w:rsid w:val="007D5E33"/>
    <w:rsid w:val="007F29E1"/>
    <w:rsid w:val="0080211F"/>
    <w:rsid w:val="00803D00"/>
    <w:rsid w:val="0080437B"/>
    <w:rsid w:val="00805BF0"/>
    <w:rsid w:val="008113D1"/>
    <w:rsid w:val="008119CD"/>
    <w:rsid w:val="00817107"/>
    <w:rsid w:val="00821BA7"/>
    <w:rsid w:val="00821E2A"/>
    <w:rsid w:val="008251D5"/>
    <w:rsid w:val="0082783D"/>
    <w:rsid w:val="00831716"/>
    <w:rsid w:val="00833883"/>
    <w:rsid w:val="00843033"/>
    <w:rsid w:val="008555F9"/>
    <w:rsid w:val="00857AD4"/>
    <w:rsid w:val="00882D2C"/>
    <w:rsid w:val="00884F4B"/>
    <w:rsid w:val="00892611"/>
    <w:rsid w:val="00895F83"/>
    <w:rsid w:val="00897F68"/>
    <w:rsid w:val="008A0018"/>
    <w:rsid w:val="008B51E3"/>
    <w:rsid w:val="008C3628"/>
    <w:rsid w:val="008D019D"/>
    <w:rsid w:val="008D2B66"/>
    <w:rsid w:val="008E5E97"/>
    <w:rsid w:val="008E5FF0"/>
    <w:rsid w:val="008E634F"/>
    <w:rsid w:val="008E6A33"/>
    <w:rsid w:val="00915D51"/>
    <w:rsid w:val="0092141A"/>
    <w:rsid w:val="00924CC6"/>
    <w:rsid w:val="00937D86"/>
    <w:rsid w:val="00940799"/>
    <w:rsid w:val="0094254E"/>
    <w:rsid w:val="00943A5B"/>
    <w:rsid w:val="00952695"/>
    <w:rsid w:val="00953120"/>
    <w:rsid w:val="00957DDD"/>
    <w:rsid w:val="009652C1"/>
    <w:rsid w:val="009660DB"/>
    <w:rsid w:val="009674AE"/>
    <w:rsid w:val="00980F77"/>
    <w:rsid w:val="009A2240"/>
    <w:rsid w:val="009A5AF6"/>
    <w:rsid w:val="009A6436"/>
    <w:rsid w:val="009B3DE0"/>
    <w:rsid w:val="009B46C1"/>
    <w:rsid w:val="009C0320"/>
    <w:rsid w:val="009C3BF9"/>
    <w:rsid w:val="009D6CD6"/>
    <w:rsid w:val="009E4F4F"/>
    <w:rsid w:val="00A1010A"/>
    <w:rsid w:val="00A314F0"/>
    <w:rsid w:val="00A332B2"/>
    <w:rsid w:val="00A50B83"/>
    <w:rsid w:val="00A51D31"/>
    <w:rsid w:val="00A53576"/>
    <w:rsid w:val="00A63A06"/>
    <w:rsid w:val="00A63D39"/>
    <w:rsid w:val="00A701B8"/>
    <w:rsid w:val="00A70B9E"/>
    <w:rsid w:val="00A71092"/>
    <w:rsid w:val="00A73146"/>
    <w:rsid w:val="00A917BC"/>
    <w:rsid w:val="00AA456E"/>
    <w:rsid w:val="00AA5F61"/>
    <w:rsid w:val="00AA60F2"/>
    <w:rsid w:val="00AA7044"/>
    <w:rsid w:val="00AB1DE5"/>
    <w:rsid w:val="00AB3077"/>
    <w:rsid w:val="00AC1544"/>
    <w:rsid w:val="00AE020E"/>
    <w:rsid w:val="00AE1483"/>
    <w:rsid w:val="00AE702E"/>
    <w:rsid w:val="00B01D23"/>
    <w:rsid w:val="00B02101"/>
    <w:rsid w:val="00B06B9B"/>
    <w:rsid w:val="00B14894"/>
    <w:rsid w:val="00B315A7"/>
    <w:rsid w:val="00B46872"/>
    <w:rsid w:val="00B47C56"/>
    <w:rsid w:val="00B54DA1"/>
    <w:rsid w:val="00B90056"/>
    <w:rsid w:val="00B90270"/>
    <w:rsid w:val="00B92D58"/>
    <w:rsid w:val="00B933E3"/>
    <w:rsid w:val="00B94372"/>
    <w:rsid w:val="00BA0F56"/>
    <w:rsid w:val="00BA2E28"/>
    <w:rsid w:val="00BA3894"/>
    <w:rsid w:val="00BA690E"/>
    <w:rsid w:val="00BB2045"/>
    <w:rsid w:val="00BB59A6"/>
    <w:rsid w:val="00BC07E4"/>
    <w:rsid w:val="00BC3C63"/>
    <w:rsid w:val="00BF4ED3"/>
    <w:rsid w:val="00BF5905"/>
    <w:rsid w:val="00C027F1"/>
    <w:rsid w:val="00C05E28"/>
    <w:rsid w:val="00C423E0"/>
    <w:rsid w:val="00C429CB"/>
    <w:rsid w:val="00C5080F"/>
    <w:rsid w:val="00C53FB1"/>
    <w:rsid w:val="00C63E77"/>
    <w:rsid w:val="00C65539"/>
    <w:rsid w:val="00C7131A"/>
    <w:rsid w:val="00C75A40"/>
    <w:rsid w:val="00C85B07"/>
    <w:rsid w:val="00C87FA8"/>
    <w:rsid w:val="00C9163F"/>
    <w:rsid w:val="00C91C87"/>
    <w:rsid w:val="00C9562F"/>
    <w:rsid w:val="00CA0CD2"/>
    <w:rsid w:val="00CA5E43"/>
    <w:rsid w:val="00CC06F1"/>
    <w:rsid w:val="00CC171A"/>
    <w:rsid w:val="00CC550B"/>
    <w:rsid w:val="00CC6959"/>
    <w:rsid w:val="00CD581F"/>
    <w:rsid w:val="00CF026B"/>
    <w:rsid w:val="00CF633E"/>
    <w:rsid w:val="00D0052B"/>
    <w:rsid w:val="00D0184F"/>
    <w:rsid w:val="00D04819"/>
    <w:rsid w:val="00D302E3"/>
    <w:rsid w:val="00D32D1F"/>
    <w:rsid w:val="00D34F93"/>
    <w:rsid w:val="00D37CE3"/>
    <w:rsid w:val="00D4306B"/>
    <w:rsid w:val="00D43D9E"/>
    <w:rsid w:val="00D536F9"/>
    <w:rsid w:val="00D64DA4"/>
    <w:rsid w:val="00D666A8"/>
    <w:rsid w:val="00D67437"/>
    <w:rsid w:val="00D9292C"/>
    <w:rsid w:val="00D95CB6"/>
    <w:rsid w:val="00D9628A"/>
    <w:rsid w:val="00DA2DE1"/>
    <w:rsid w:val="00DA3C8F"/>
    <w:rsid w:val="00DA66C2"/>
    <w:rsid w:val="00DB03A6"/>
    <w:rsid w:val="00DC0C8F"/>
    <w:rsid w:val="00DC1143"/>
    <w:rsid w:val="00DC7A69"/>
    <w:rsid w:val="00DD5917"/>
    <w:rsid w:val="00DD6F06"/>
    <w:rsid w:val="00DF2E67"/>
    <w:rsid w:val="00E07392"/>
    <w:rsid w:val="00E1260A"/>
    <w:rsid w:val="00E166D4"/>
    <w:rsid w:val="00E27458"/>
    <w:rsid w:val="00E3191B"/>
    <w:rsid w:val="00E321C3"/>
    <w:rsid w:val="00E45E99"/>
    <w:rsid w:val="00E47E72"/>
    <w:rsid w:val="00E559D9"/>
    <w:rsid w:val="00E570B4"/>
    <w:rsid w:val="00E65937"/>
    <w:rsid w:val="00E66A03"/>
    <w:rsid w:val="00E72B63"/>
    <w:rsid w:val="00E732D1"/>
    <w:rsid w:val="00E854BF"/>
    <w:rsid w:val="00E8672B"/>
    <w:rsid w:val="00E95688"/>
    <w:rsid w:val="00EA13AD"/>
    <w:rsid w:val="00EA6F2A"/>
    <w:rsid w:val="00EB3AA3"/>
    <w:rsid w:val="00EC332B"/>
    <w:rsid w:val="00ED3B43"/>
    <w:rsid w:val="00ED5824"/>
    <w:rsid w:val="00EE1A44"/>
    <w:rsid w:val="00EE332D"/>
    <w:rsid w:val="00EE3FA5"/>
    <w:rsid w:val="00EF06C0"/>
    <w:rsid w:val="00EF576E"/>
    <w:rsid w:val="00F046FA"/>
    <w:rsid w:val="00F06167"/>
    <w:rsid w:val="00F1639E"/>
    <w:rsid w:val="00F2728B"/>
    <w:rsid w:val="00F304D4"/>
    <w:rsid w:val="00F3083D"/>
    <w:rsid w:val="00F40EA3"/>
    <w:rsid w:val="00F511DC"/>
    <w:rsid w:val="00F51CB0"/>
    <w:rsid w:val="00F54ED4"/>
    <w:rsid w:val="00F54F64"/>
    <w:rsid w:val="00F61698"/>
    <w:rsid w:val="00F6170F"/>
    <w:rsid w:val="00F62C24"/>
    <w:rsid w:val="00F77A5A"/>
    <w:rsid w:val="00F8099A"/>
    <w:rsid w:val="00F82F83"/>
    <w:rsid w:val="00F87D72"/>
    <w:rsid w:val="00F916F5"/>
    <w:rsid w:val="00F9585D"/>
    <w:rsid w:val="00FC4F15"/>
    <w:rsid w:val="00FC6C12"/>
    <w:rsid w:val="00FD11D6"/>
    <w:rsid w:val="00FD6BCC"/>
    <w:rsid w:val="00FE0079"/>
    <w:rsid w:val="00FE42AD"/>
    <w:rsid w:val="00FE6F23"/>
    <w:rsid w:val="00FF2DAB"/>
    <w:rsid w:val="00FF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D2289C6"/>
  <w15:chartTrackingRefBased/>
  <w15:docId w15:val="{BF667CA1-6CCA-401A-B580-3C2870D7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1F497D" w:themeColor="text2"/>
        <w:lang w:val="en-US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6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5905"/>
    <w:rPr>
      <w:sz w:val="24"/>
    </w:rPr>
  </w:style>
  <w:style w:type="paragraph" w:styleId="Heading1">
    <w:name w:val="heading 1"/>
    <w:basedOn w:val="Normal"/>
    <w:link w:val="Heading1Char"/>
    <w:uiPriority w:val="6"/>
    <w:qFormat/>
    <w:rsid w:val="009B46C1"/>
    <w:pPr>
      <w:keepNext/>
      <w:keepLines/>
      <w:spacing w:after="100" w:line="240" w:lineRule="auto"/>
      <w:outlineLvl w:val="0"/>
    </w:pPr>
    <w:rPr>
      <w:rFonts w:asciiTheme="majorHAnsi" w:eastAsiaTheme="majorEastAsia" w:hAnsiTheme="majorHAnsi" w:cstheme="majorBidi"/>
      <w:b/>
      <w:color w:val="4F81BD" w:themeColor="accent1"/>
      <w:sz w:val="44"/>
      <w:szCs w:val="32"/>
    </w:rPr>
  </w:style>
  <w:style w:type="paragraph" w:styleId="Heading2">
    <w:name w:val="heading 2"/>
    <w:basedOn w:val="Normal"/>
    <w:link w:val="Heading2Char"/>
    <w:uiPriority w:val="7"/>
    <w:qFormat/>
    <w:rsid w:val="00843033"/>
    <w:pPr>
      <w:keepNext/>
      <w:keepLines/>
      <w:spacing w:before="280" w:line="240" w:lineRule="auto"/>
      <w:contextualSpacing/>
      <w:outlineLvl w:val="1"/>
    </w:pPr>
    <w:rPr>
      <w:rFonts w:asciiTheme="majorHAnsi" w:eastAsiaTheme="majorEastAsia" w:hAnsiTheme="majorHAnsi" w:cstheme="majorBidi"/>
      <w:bCs/>
      <w:color w:val="4F81BD" w:themeColor="accent1"/>
      <w:sz w:val="34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2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4">
    <w:name w:val="heading 4"/>
    <w:basedOn w:val="Normal"/>
    <w:link w:val="Heading4Char"/>
    <w:uiPriority w:val="9"/>
    <w:semiHidden/>
    <w:unhideWhenUsed/>
    <w:rsid w:val="0095269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95269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link w:val="Heading6Char"/>
    <w:uiPriority w:val="9"/>
    <w:semiHidden/>
    <w:unhideWhenUsed/>
    <w:qFormat/>
    <w:rsid w:val="0095269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</w:rPr>
  </w:style>
  <w:style w:type="paragraph" w:styleId="Heading7">
    <w:name w:val="heading 7"/>
    <w:basedOn w:val="Normal"/>
    <w:link w:val="Heading7Char"/>
    <w:uiPriority w:val="9"/>
    <w:semiHidden/>
    <w:unhideWhenUsed/>
    <w:qFormat/>
    <w:rsid w:val="0095269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4F81BD" w:themeColor="accent1"/>
    </w:rPr>
  </w:style>
  <w:style w:type="paragraph" w:styleId="Heading8">
    <w:name w:val="heading 8"/>
    <w:basedOn w:val="Normal"/>
    <w:link w:val="Heading8Char"/>
    <w:uiPriority w:val="9"/>
    <w:semiHidden/>
    <w:unhideWhenUsed/>
    <w:qFormat/>
    <w:rsid w:val="0095269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i/>
      <w:color w:val="4F81BD" w:themeColor="accent1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rsid w:val="009526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4F81BD" w:themeColor="accent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CC06F1"/>
    <w:pPr>
      <w:spacing w:line="240" w:lineRule="auto"/>
      <w:contextualSpacing/>
    </w:pPr>
    <w:rPr>
      <w:rFonts w:asciiTheme="majorHAnsi" w:eastAsiaTheme="majorEastAsia" w:hAnsiTheme="majorHAnsi" w:cstheme="majorBidi"/>
      <w:b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CC06F1"/>
    <w:rPr>
      <w:rFonts w:asciiTheme="majorHAnsi" w:eastAsiaTheme="majorEastAsia" w:hAnsiTheme="majorHAnsi" w:cstheme="majorBidi"/>
      <w:b/>
      <w:kern w:val="28"/>
      <w:sz w:val="96"/>
      <w:szCs w:val="56"/>
    </w:rPr>
  </w:style>
  <w:style w:type="paragraph" w:styleId="Subtitle">
    <w:name w:val="Subtitle"/>
    <w:basedOn w:val="Normal"/>
    <w:link w:val="SubtitleChar"/>
    <w:uiPriority w:val="2"/>
    <w:qFormat/>
    <w:rsid w:val="003E18D5"/>
    <w:pPr>
      <w:numPr>
        <w:ilvl w:val="1"/>
      </w:numPr>
      <w:spacing w:after="60" w:line="240" w:lineRule="auto"/>
      <w:contextualSpacing/>
    </w:pPr>
    <w:rPr>
      <w:rFonts w:asciiTheme="majorHAnsi" w:eastAsiaTheme="minorEastAsia" w:hAnsiTheme="majorHAnsi"/>
      <w:b/>
      <w:color w:val="FFFFFF" w:themeColor="background1"/>
      <w:sz w:val="38"/>
      <w:szCs w:val="22"/>
    </w:rPr>
  </w:style>
  <w:style w:type="character" w:customStyle="1" w:styleId="SubtitleChar">
    <w:name w:val="Subtitle Char"/>
    <w:basedOn w:val="DefaultParagraphFont"/>
    <w:link w:val="Subtitle"/>
    <w:uiPriority w:val="2"/>
    <w:rsid w:val="003E18D5"/>
    <w:rPr>
      <w:rFonts w:asciiTheme="majorHAnsi" w:eastAsiaTheme="minorEastAsia" w:hAnsiTheme="majorHAnsi"/>
      <w:b/>
      <w:color w:val="FFFFFF" w:themeColor="background1"/>
      <w:sz w:val="38"/>
      <w:szCs w:val="22"/>
    </w:rPr>
  </w:style>
  <w:style w:type="character" w:customStyle="1" w:styleId="Heading1Char">
    <w:name w:val="Heading 1 Char"/>
    <w:basedOn w:val="DefaultParagraphFont"/>
    <w:link w:val="Heading1"/>
    <w:uiPriority w:val="6"/>
    <w:rsid w:val="009B46C1"/>
    <w:rPr>
      <w:rFonts w:asciiTheme="majorHAnsi" w:eastAsiaTheme="majorEastAsia" w:hAnsiTheme="majorHAnsi" w:cstheme="majorBidi"/>
      <w:b/>
      <w:color w:val="4F81BD" w:themeColor="accent1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7"/>
    <w:rsid w:val="00843033"/>
    <w:rPr>
      <w:rFonts w:asciiTheme="majorHAnsi" w:eastAsiaTheme="majorEastAsia" w:hAnsiTheme="majorHAnsi" w:cstheme="majorBidi"/>
      <w:bCs/>
      <w:color w:val="4F81BD" w:themeColor="accent1"/>
      <w:sz w:val="3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2695"/>
    <w:rPr>
      <w:rFonts w:asciiTheme="majorHAnsi" w:eastAsiaTheme="majorEastAsia" w:hAnsiTheme="majorHAnsi" w:cstheme="majorBidi"/>
      <w:b/>
      <w:i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2695"/>
    <w:rPr>
      <w:rFonts w:asciiTheme="majorHAnsi" w:eastAsiaTheme="majorEastAsia" w:hAnsiTheme="majorHAnsi" w:cstheme="majorBidi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2695"/>
    <w:rPr>
      <w:rFonts w:asciiTheme="majorHAnsi" w:eastAsiaTheme="majorEastAsia" w:hAnsiTheme="majorHAnsi" w:cstheme="majorBidi"/>
      <w:i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2695"/>
    <w:rPr>
      <w:rFonts w:asciiTheme="majorHAnsi" w:eastAsiaTheme="majorEastAsia" w:hAnsiTheme="majorHAnsi" w:cstheme="majorBidi"/>
      <w:b/>
      <w:iCs/>
      <w:color w:val="4F81BD" w:themeColor="accen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2695"/>
    <w:rPr>
      <w:rFonts w:asciiTheme="majorHAnsi" w:eastAsiaTheme="majorEastAsia" w:hAnsiTheme="majorHAnsi" w:cstheme="majorBidi"/>
      <w:b/>
      <w:i/>
      <w:color w:val="4F81BD" w:themeColor="accent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2695"/>
    <w:rPr>
      <w:rFonts w:asciiTheme="majorHAnsi" w:eastAsiaTheme="majorEastAsia" w:hAnsiTheme="majorHAnsi" w:cstheme="majorBidi"/>
      <w:iCs/>
      <w:color w:val="4F81BD" w:themeColor="accent1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952695"/>
    <w:rPr>
      <w:i/>
      <w:iCs/>
      <w:color w:val="1F497D" w:themeColor="text2"/>
    </w:rPr>
  </w:style>
  <w:style w:type="character" w:styleId="Emphasis">
    <w:name w:val="Emphasis"/>
    <w:basedOn w:val="DefaultParagraphFont"/>
    <w:uiPriority w:val="20"/>
    <w:semiHidden/>
    <w:unhideWhenUsed/>
    <w:qFormat/>
    <w:rsid w:val="00952695"/>
    <w:rPr>
      <w:b/>
      <w:i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952695"/>
    <w:rPr>
      <w:b/>
      <w:i/>
      <w:iCs/>
      <w:color w:val="1F497D" w:themeColor="text2"/>
    </w:rPr>
  </w:style>
  <w:style w:type="character" w:styleId="Strong">
    <w:name w:val="Strong"/>
    <w:basedOn w:val="DefaultParagraphFont"/>
    <w:uiPriority w:val="22"/>
    <w:semiHidden/>
    <w:unhideWhenUsed/>
    <w:qFormat/>
    <w:rsid w:val="00952695"/>
    <w:rPr>
      <w:b w:val="0"/>
      <w:bCs/>
      <w:i w:val="0"/>
      <w:caps/>
      <w:smallCaps w:val="0"/>
    </w:rPr>
  </w:style>
  <w:style w:type="paragraph" w:styleId="Quote">
    <w:name w:val="Quote"/>
    <w:basedOn w:val="Normal"/>
    <w:next w:val="Normal"/>
    <w:link w:val="QuoteChar"/>
    <w:uiPriority w:val="13"/>
    <w:qFormat/>
    <w:rsid w:val="00076ED4"/>
    <w:pPr>
      <w:pBdr>
        <w:top w:val="single" w:sz="18" w:space="14" w:color="4F81BD" w:themeColor="accent1"/>
        <w:bottom w:val="single" w:sz="18" w:space="14" w:color="4F81BD" w:themeColor="accent1"/>
      </w:pBdr>
      <w:spacing w:before="300" w:after="300" w:line="360" w:lineRule="auto"/>
    </w:pPr>
    <w:rPr>
      <w:i/>
      <w:iCs/>
      <w:color w:val="4F81BD" w:themeColor="accent1"/>
      <w:sz w:val="28"/>
    </w:rPr>
  </w:style>
  <w:style w:type="character" w:customStyle="1" w:styleId="QuoteChar">
    <w:name w:val="Quote Char"/>
    <w:basedOn w:val="DefaultParagraphFont"/>
    <w:link w:val="Quote"/>
    <w:uiPriority w:val="13"/>
    <w:rsid w:val="00076ED4"/>
    <w:rPr>
      <w:i/>
      <w:iCs/>
      <w:color w:val="4F81BD" w:themeColor="accent1"/>
      <w:sz w:val="28"/>
    </w:rPr>
  </w:style>
  <w:style w:type="paragraph" w:styleId="IntenseQuote">
    <w:name w:val="Intense Quote"/>
    <w:basedOn w:val="Normal"/>
    <w:link w:val="IntenseQuoteChar"/>
    <w:uiPriority w:val="30"/>
    <w:semiHidden/>
    <w:unhideWhenUsed/>
    <w:qFormat/>
    <w:rsid w:val="00345523"/>
    <w:pPr>
      <w:shd w:val="clear" w:color="auto" w:fill="C0504D" w:themeFill="accent2"/>
      <w:spacing w:before="360" w:after="360"/>
    </w:pPr>
    <w:rPr>
      <w:b/>
      <w:i/>
      <w:iCs/>
      <w:color w:val="FFFFFF" w:themeColor="background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45523"/>
    <w:rPr>
      <w:b/>
      <w:i/>
      <w:iCs/>
      <w:color w:val="FFFFFF" w:themeColor="background1"/>
      <w:sz w:val="28"/>
      <w:shd w:val="clear" w:color="auto" w:fill="C0504D" w:themeFill="accent2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34F93"/>
    <w:rPr>
      <w:caps/>
      <w:smallCaps w:val="0"/>
      <w:color w:val="4F81BD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D9628A"/>
    <w:rPr>
      <w:b/>
      <w:bCs/>
      <w:caps/>
      <w:smallCaps w:val="0"/>
      <w:color w:val="4F81BD" w:themeColor="accent1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sid w:val="00D9628A"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uiPriority w:val="11"/>
    <w:qFormat/>
    <w:rsid w:val="00BF5905"/>
    <w:pPr>
      <w:spacing w:after="340" w:line="240" w:lineRule="auto"/>
      <w:contextualSpacing/>
    </w:pPr>
    <w:rPr>
      <w:i/>
      <w:iCs/>
      <w:color w:val="9BBB59" w:themeColor="accent3"/>
      <w:sz w:val="22"/>
      <w:szCs w:val="18"/>
    </w:rPr>
  </w:style>
  <w:style w:type="paragraph" w:customStyle="1" w:styleId="BlockHeading2">
    <w:name w:val="Block Heading 2"/>
    <w:basedOn w:val="Normal"/>
    <w:uiPriority w:val="15"/>
    <w:qFormat/>
    <w:rsid w:val="00E1260A"/>
    <w:pPr>
      <w:spacing w:after="50" w:line="240" w:lineRule="auto"/>
    </w:pPr>
    <w:rPr>
      <w:color w:val="FFFFFF" w:themeColor="background1"/>
      <w:sz w:val="28"/>
    </w:rPr>
  </w:style>
  <w:style w:type="paragraph" w:styleId="TOCHeading">
    <w:name w:val="TOC Heading"/>
    <w:basedOn w:val="Heading1"/>
    <w:uiPriority w:val="39"/>
    <w:semiHidden/>
    <w:unhideWhenUsed/>
    <w:qFormat/>
    <w:rsid w:val="003624E6"/>
    <w:pPr>
      <w:outlineLvl w:val="9"/>
    </w:pPr>
  </w:style>
  <w:style w:type="paragraph" w:customStyle="1" w:styleId="Image">
    <w:name w:val="Image"/>
    <w:basedOn w:val="Normal"/>
    <w:uiPriority w:val="10"/>
    <w:qFormat/>
    <w:rsid w:val="008B51E3"/>
    <w:pPr>
      <w:spacing w:before="340" w:after="210" w:line="240" w:lineRule="auto"/>
    </w:pPr>
  </w:style>
  <w:style w:type="paragraph" w:customStyle="1" w:styleId="Question">
    <w:name w:val="Question"/>
    <w:basedOn w:val="Normal"/>
    <w:uiPriority w:val="12"/>
    <w:qFormat/>
    <w:rsid w:val="00843033"/>
    <w:pPr>
      <w:spacing w:after="120" w:line="240" w:lineRule="auto"/>
    </w:pPr>
    <w:rPr>
      <w:bCs/>
      <w:sz w:val="28"/>
    </w:rPr>
  </w:style>
  <w:style w:type="table" w:styleId="TableGrid">
    <w:name w:val="Table Grid"/>
    <w:basedOn w:val="TableNormal"/>
    <w:uiPriority w:val="39"/>
    <w:rsid w:val="00364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link w:val="DateChar"/>
    <w:uiPriority w:val="3"/>
    <w:qFormat/>
    <w:rsid w:val="003457F4"/>
    <w:pPr>
      <w:spacing w:after="0" w:line="240" w:lineRule="auto"/>
    </w:pPr>
    <w:rPr>
      <w:color w:val="632423" w:themeColor="accent2" w:themeShade="80"/>
    </w:rPr>
  </w:style>
  <w:style w:type="character" w:customStyle="1" w:styleId="DateChar">
    <w:name w:val="Date Char"/>
    <w:basedOn w:val="DefaultParagraphFont"/>
    <w:link w:val="Date"/>
    <w:uiPriority w:val="3"/>
    <w:rsid w:val="003457F4"/>
    <w:rPr>
      <w:color w:val="632423" w:themeColor="accent2" w:themeShade="80"/>
      <w:sz w:val="24"/>
    </w:rPr>
  </w:style>
  <w:style w:type="paragraph" w:customStyle="1" w:styleId="BlockHeading">
    <w:name w:val="Block Heading"/>
    <w:basedOn w:val="Normal"/>
    <w:uiPriority w:val="4"/>
    <w:qFormat/>
    <w:rsid w:val="003E18D5"/>
    <w:pPr>
      <w:spacing w:after="140" w:line="240" w:lineRule="auto"/>
    </w:pPr>
    <w:rPr>
      <w:rFonts w:asciiTheme="majorHAnsi" w:hAnsiTheme="majorHAnsi"/>
      <w:b/>
      <w:color w:val="FFFFFF" w:themeColor="background1"/>
      <w:sz w:val="32"/>
    </w:rPr>
  </w:style>
  <w:style w:type="paragraph" w:styleId="BlockText">
    <w:name w:val="Block Text"/>
    <w:basedOn w:val="Normal"/>
    <w:uiPriority w:val="5"/>
    <w:qFormat/>
    <w:rsid w:val="003E18D5"/>
    <w:pPr>
      <w:spacing w:after="120" w:line="240" w:lineRule="auto"/>
    </w:pPr>
    <w:rPr>
      <w:rFonts w:eastAsiaTheme="minorEastAsia"/>
      <w:iCs/>
      <w:color w:val="9BBB59" w:themeColor="accent3"/>
      <w:sz w:val="28"/>
    </w:rPr>
  </w:style>
  <w:style w:type="table" w:styleId="GridTable1Light">
    <w:name w:val="Grid Table 1 Light"/>
    <w:basedOn w:val="TableNormal"/>
    <w:uiPriority w:val="46"/>
    <w:rsid w:val="00B9027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qFormat/>
    <w:rsid w:val="008555F9"/>
    <w:pPr>
      <w:spacing w:after="0" w:line="240" w:lineRule="auto"/>
    </w:pPr>
    <w:rPr>
      <w:b/>
      <w:color w:val="0F243E" w:themeColor="text2" w:themeShade="80"/>
    </w:rPr>
  </w:style>
  <w:style w:type="character" w:customStyle="1" w:styleId="HeaderChar">
    <w:name w:val="Header Char"/>
    <w:basedOn w:val="DefaultParagraphFont"/>
    <w:link w:val="Header"/>
    <w:uiPriority w:val="99"/>
    <w:rsid w:val="00CF633E"/>
    <w:rPr>
      <w:b/>
      <w:color w:val="0F243E" w:themeColor="text2" w:themeShade="80"/>
    </w:rPr>
  </w:style>
  <w:style w:type="paragraph" w:styleId="Footer">
    <w:name w:val="footer"/>
    <w:basedOn w:val="Normal"/>
    <w:link w:val="FooterChar"/>
    <w:uiPriority w:val="99"/>
    <w:unhideWhenUsed/>
    <w:qFormat/>
    <w:rsid w:val="008555F9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5F9"/>
  </w:style>
  <w:style w:type="paragraph" w:customStyle="1" w:styleId="Answer">
    <w:name w:val="Answer"/>
    <w:basedOn w:val="Normal"/>
    <w:uiPriority w:val="13"/>
    <w:qFormat/>
    <w:rsid w:val="00843033"/>
    <w:pPr>
      <w:spacing w:after="0" w:line="240" w:lineRule="auto"/>
    </w:pPr>
    <w:rPr>
      <w:bCs/>
    </w:rPr>
  </w:style>
  <w:style w:type="character" w:styleId="PlaceholderText">
    <w:name w:val="Placeholder Text"/>
    <w:basedOn w:val="DefaultParagraphFont"/>
    <w:uiPriority w:val="99"/>
    <w:unhideWhenUsed/>
    <w:rsid w:val="009A643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47361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3613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2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415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9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7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243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8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76422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2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586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7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03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10115">
                  <w:marLeft w:val="-255"/>
                  <w:marRight w:val="-25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3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91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99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10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348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274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22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332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8069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6588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52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089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09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7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146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4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13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2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209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16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30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62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097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2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3107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1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1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8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2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3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87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9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3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3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2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7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3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84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6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4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3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2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7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5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46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89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4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2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55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3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0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5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36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2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75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1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4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7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5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1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5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2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9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2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7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7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4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66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5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90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773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7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0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84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8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933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0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7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8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mailto:barryid@gmail.com" TargetMode="External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cid:c18c233f-d225-4b31-8699-ec1b5b6c458a@namprd19.prod.outlook.com" TargetMode="External"/><Relationship Id="rId29" Type="http://schemas.openxmlformats.org/officeDocument/2006/relationships/image" Target="media/image19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gif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aglelodge19@gmail.com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8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m\AppData\Roaming\Microsoft\Templates\Newsletter%20(bold).dotx" TargetMode="Externa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4">
      <a:majorFont>
        <a:latin typeface="Gill Sans M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C5AE0-5431-43FC-95FA-F1801547E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Newsletter (bold).dotx</Template>
  <TotalTime>49</TotalTime>
  <Pages>7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Walker</dc:creator>
  <cp:keywords/>
  <dc:description/>
  <cp:lastModifiedBy>Tim Walker</cp:lastModifiedBy>
  <cp:revision>7</cp:revision>
  <cp:lastPrinted>2023-12-29T18:12:00Z</cp:lastPrinted>
  <dcterms:created xsi:type="dcterms:W3CDTF">2024-11-06T22:10:00Z</dcterms:created>
  <dcterms:modified xsi:type="dcterms:W3CDTF">2024-11-07T17:30:00Z</dcterms:modified>
</cp:coreProperties>
</file>